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2B406F" w14:textId="56BCEF0E" w:rsidR="000237FA" w:rsidRDefault="00444D2A" w:rsidP="009E4127">
      <w:pPr>
        <w:sectPr w:rsidR="000237FA" w:rsidSect="00A61E8B">
          <w:headerReference w:type="default" r:id="rId8"/>
          <w:footerReference w:type="default" r:id="rId9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2BD031" wp14:editId="3DACBD05">
                <wp:simplePos x="0" y="0"/>
                <wp:positionH relativeFrom="column">
                  <wp:posOffset>971771</wp:posOffset>
                </wp:positionH>
                <wp:positionV relativeFrom="paragraph">
                  <wp:posOffset>254083</wp:posOffset>
                </wp:positionV>
                <wp:extent cx="1192696" cy="1381539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696" cy="1381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22A9B" w14:textId="35E254D9" w:rsidR="00444D2A" w:rsidRPr="00444D2A" w:rsidRDefault="00444D2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</w:rPr>
                            </w:pPr>
                            <w:r w:rsidRPr="00444D2A">
                              <w:rPr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2BD03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76.5pt;margin-top:20pt;width:93.9pt;height:10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" filled="f" stroked="f" strokeweight=".5pt">
                <v:textbox>
                  <w:txbxContent>
                    <w:p w14:paraId="34922A9B" w14:textId="35E254D9" w:rsidR="00444D2A" w:rsidRPr="00444D2A" w:rsidRDefault="00444D2A">
                      <w:pPr>
                        <w:rPr>
                          <w:b/>
                          <w:bCs/>
                          <w:color w:val="FFFFFF" w:themeColor="background1"/>
                          <w:sz w:val="160"/>
                          <w:szCs w:val="160"/>
                        </w:rPr>
                      </w:pPr>
                      <w:r w:rsidRPr="00444D2A">
                        <w:rPr>
                          <w:b/>
                          <w:bCs/>
                          <w:color w:val="FFFFFF" w:themeColor="background1"/>
                          <w:sz w:val="160"/>
                          <w:szCs w:val="16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D1AE0A" wp14:editId="4AD497FA">
                <wp:simplePos x="0" y="0"/>
                <wp:positionH relativeFrom="column">
                  <wp:posOffset>564295</wp:posOffset>
                </wp:positionH>
                <wp:positionV relativeFrom="paragraph">
                  <wp:posOffset>274072</wp:posOffset>
                </wp:positionV>
                <wp:extent cx="1441174" cy="1441174"/>
                <wp:effectExtent l="0" t="0" r="6985" b="698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174" cy="1441174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63B3D0" id="Oval 6" o:spid="_x0000_s1026" style="position:absolute;margin-left:44.45pt;margin-top:21.6pt;width:113.5pt;height:11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" fillcolor="#92d050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0D6FF0" wp14:editId="13D43ADD">
                <wp:simplePos x="0" y="0"/>
                <wp:positionH relativeFrom="column">
                  <wp:posOffset>424180</wp:posOffset>
                </wp:positionH>
                <wp:positionV relativeFrom="paragraph">
                  <wp:posOffset>661780</wp:posOffset>
                </wp:positionV>
                <wp:extent cx="8984974" cy="1292087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4" cy="12920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6B7DEA" w14:textId="77777777" w:rsidR="00444D2A" w:rsidRPr="00444D2A" w:rsidRDefault="00444D2A" w:rsidP="00444D2A">
                            <w:pPr>
                              <w:pStyle w:val="NoParagraphStyle"/>
                              <w:suppressAutoHyphens/>
                              <w:spacing w:after="170"/>
                              <w:jc w:val="center"/>
                              <w:rPr>
                                <w:rFonts w:ascii="Twinkl" w:hAnsi="Twinkl" w:cs="Twinkl"/>
                                <w:b/>
                                <w:bCs/>
                                <w:outline/>
                                <w:color w:val="FF4C96"/>
                                <w:sz w:val="130"/>
                                <w:szCs w:val="130"/>
                                <w14:textOutline w14:w="9525" w14:cap="flat" w14:cmpd="sng" w14:algn="ctr">
                                  <w14:solidFill>
                                    <w14:srgbClr w14:val="FF4C9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44D2A">
                              <w:rPr>
                                <w:rFonts w:ascii="Twinkl" w:hAnsi="Twinkl" w:cs="Twinkl"/>
                                <w:b/>
                                <w:bCs/>
                                <w:outline/>
                                <w:color w:val="FF4C96"/>
                                <w:sz w:val="130"/>
                                <w:szCs w:val="130"/>
                                <w14:textOutline w14:w="9525" w14:cap="flat" w14:cmpd="sng" w14:algn="ctr">
                                  <w14:solidFill>
                                    <w14:srgbClr w14:val="FF4C9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Syllables</w:t>
                            </w:r>
                          </w:p>
                          <w:p w14:paraId="1DB20309" w14:textId="77777777" w:rsidR="00444D2A" w:rsidRDefault="00444D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D6FF0" id="Text Box 3" o:spid="_x0000_s1027" type="#_x0000_t202" style="position:absolute;left:0;text-align:left;margin-left:33.4pt;margin-top:52.1pt;width:707.5pt;height:101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" filled="f" stroked="f" strokeweight=".5pt">
                <v:textbox>
                  <w:txbxContent>
                    <w:p w14:paraId="7C6B7DEA" w14:textId="77777777" w:rsidR="00444D2A" w:rsidRPr="00444D2A" w:rsidRDefault="00444D2A" w:rsidP="00444D2A">
                      <w:pPr>
                        <w:pStyle w:val="NoParagraphStyle"/>
                        <w:suppressAutoHyphens/>
                        <w:spacing w:after="170"/>
                        <w:jc w:val="center"/>
                        <w:rPr>
                          <w:rFonts w:ascii="Twinkl" w:hAnsi="Twinkl" w:cs="Twinkl"/>
                          <w:b/>
                          <w:bCs/>
                          <w:outline/>
                          <w:color w:val="FF4C96"/>
                          <w:sz w:val="130"/>
                          <w:szCs w:val="130"/>
                          <w14:textOutline w14:w="9525" w14:cap="flat" w14:cmpd="sng" w14:algn="ctr">
                            <w14:solidFill>
                              <w14:srgbClr w14:val="FF4C9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444D2A">
                        <w:rPr>
                          <w:rFonts w:ascii="Twinkl" w:hAnsi="Twinkl" w:cs="Twinkl"/>
                          <w:b/>
                          <w:bCs/>
                          <w:outline/>
                          <w:color w:val="FF4C96"/>
                          <w:sz w:val="130"/>
                          <w:szCs w:val="130"/>
                          <w14:textOutline w14:w="9525" w14:cap="flat" w14:cmpd="sng" w14:algn="ctr">
                            <w14:solidFill>
                              <w14:srgbClr w14:val="FF4C9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Syllables</w:t>
                      </w:r>
                    </w:p>
                    <w:p w14:paraId="1DB20309" w14:textId="77777777" w:rsidR="00444D2A" w:rsidRDefault="00444D2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D15D7C" wp14:editId="590EB183">
                <wp:simplePos x="0" y="0"/>
                <wp:positionH relativeFrom="column">
                  <wp:posOffset>424815</wp:posOffset>
                </wp:positionH>
                <wp:positionV relativeFrom="paragraph">
                  <wp:posOffset>2162064</wp:posOffset>
                </wp:positionV>
                <wp:extent cx="8984974" cy="159026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4" cy="15902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51826" w14:textId="77777777" w:rsidR="00444D2A" w:rsidRDefault="00444D2A" w:rsidP="00444D2A">
                            <w:pPr>
                              <w:pStyle w:val="KS1BodyCopyKS1"/>
                              <w:spacing w:after="0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To learn my word, I can listen to how many syllables there are so I can break it down into smaller bits to remember.</w:t>
                            </w:r>
                          </w:p>
                          <w:p w14:paraId="5BE10FC5" w14:textId="77777777" w:rsidR="00444D2A" w:rsidRDefault="00444D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15D7C" id="Text Box 4" o:spid="_x0000_s1028" type="#_x0000_t202" style="position:absolute;left:0;text-align:left;margin-left:33.45pt;margin-top:170.25pt;width:707.5pt;height:125.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" filled="f" stroked="f" strokeweight=".5pt">
                <v:textbox>
                  <w:txbxContent>
                    <w:p w14:paraId="11251826" w14:textId="77777777" w:rsidR="00444D2A" w:rsidRDefault="00444D2A" w:rsidP="00444D2A">
                      <w:pPr>
                        <w:pStyle w:val="KS1BodyCopyKS1"/>
                        <w:spacing w:after="0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To learn my word, I can listen to how many syllables there are so I can break it down into smaller bits to remember.</w:t>
                      </w:r>
                    </w:p>
                    <w:p w14:paraId="5BE10FC5" w14:textId="77777777" w:rsidR="00444D2A" w:rsidRDefault="00444D2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C169AA" wp14:editId="60C47FD1">
                <wp:simplePos x="0" y="0"/>
                <wp:positionH relativeFrom="column">
                  <wp:posOffset>425146</wp:posOffset>
                </wp:positionH>
                <wp:positionV relativeFrom="paragraph">
                  <wp:posOffset>4031476</wp:posOffset>
                </wp:positionV>
                <wp:extent cx="8984974" cy="1958009"/>
                <wp:effectExtent l="0" t="0" r="0" b="44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4" cy="1958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91A44" w14:textId="77777777" w:rsidR="00444D2A" w:rsidRPr="00444D2A" w:rsidRDefault="00444D2A" w:rsidP="00444D2A">
                            <w:pPr>
                              <w:pStyle w:val="KS1BodyCopyKS1"/>
                              <w:spacing w:after="0"/>
                              <w:jc w:val="center"/>
                              <w:rPr>
                                <w:b/>
                                <w:bCs/>
                                <w:color w:val="92D050"/>
                                <w:sz w:val="106"/>
                                <w:szCs w:val="106"/>
                              </w:rPr>
                            </w:pPr>
                            <w:r w:rsidRPr="00444D2A">
                              <w:rPr>
                                <w:b/>
                                <w:bCs/>
                                <w:color w:val="92D050"/>
                                <w:sz w:val="106"/>
                                <w:szCs w:val="106"/>
                              </w:rPr>
                              <w:t>Sep-</w:t>
                            </w:r>
                            <w:proofErr w:type="spellStart"/>
                            <w:r w:rsidRPr="00444D2A">
                              <w:rPr>
                                <w:b/>
                                <w:bCs/>
                                <w:color w:val="92D050"/>
                                <w:sz w:val="106"/>
                                <w:szCs w:val="106"/>
                              </w:rPr>
                              <w:t>tem</w:t>
                            </w:r>
                            <w:proofErr w:type="spellEnd"/>
                            <w:r w:rsidRPr="00444D2A">
                              <w:rPr>
                                <w:b/>
                                <w:bCs/>
                                <w:color w:val="92D050"/>
                                <w:sz w:val="106"/>
                                <w:szCs w:val="106"/>
                              </w:rPr>
                              <w:t>-</w:t>
                            </w:r>
                            <w:proofErr w:type="spellStart"/>
                            <w:r w:rsidRPr="00444D2A">
                              <w:rPr>
                                <w:b/>
                                <w:bCs/>
                                <w:color w:val="92D050"/>
                                <w:sz w:val="106"/>
                                <w:szCs w:val="106"/>
                              </w:rPr>
                              <w:t>ber</w:t>
                            </w:r>
                            <w:proofErr w:type="spellEnd"/>
                          </w:p>
                          <w:p w14:paraId="03B32FC6" w14:textId="1CF153DC" w:rsidR="00444D2A" w:rsidRPr="00444D2A" w:rsidRDefault="00444D2A" w:rsidP="00444D2A">
                            <w:pPr>
                              <w:jc w:val="center"/>
                              <w:rPr>
                                <w:color w:val="92D050"/>
                              </w:rPr>
                            </w:pPr>
                            <w:proofErr w:type="spellStart"/>
                            <w:r w:rsidRPr="00444D2A">
                              <w:rPr>
                                <w:b/>
                                <w:bCs/>
                                <w:color w:val="92D050"/>
                                <w:sz w:val="106"/>
                                <w:szCs w:val="106"/>
                              </w:rPr>
                              <w:t>ba</w:t>
                            </w:r>
                            <w:proofErr w:type="spellEnd"/>
                            <w:r w:rsidRPr="00444D2A">
                              <w:rPr>
                                <w:b/>
                                <w:bCs/>
                                <w:color w:val="92D050"/>
                                <w:sz w:val="106"/>
                                <w:szCs w:val="106"/>
                              </w:rPr>
                              <w:t>-by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169AA" id="Text Box 5" o:spid="_x0000_s1029" type="#_x0000_t202" style="position:absolute;left:0;text-align:left;margin-left:33.5pt;margin-top:317.45pt;width:707.5pt;height:154.1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" filled="f" stroked="f" strokeweight=".5pt">
                <v:textbox>
                  <w:txbxContent>
                    <w:p w14:paraId="0C791A44" w14:textId="77777777" w:rsidR="00444D2A" w:rsidRPr="00444D2A" w:rsidRDefault="00444D2A" w:rsidP="00444D2A">
                      <w:pPr>
                        <w:pStyle w:val="KS1BodyCopyKS1"/>
                        <w:spacing w:after="0"/>
                        <w:jc w:val="center"/>
                        <w:rPr>
                          <w:b/>
                          <w:bCs/>
                          <w:color w:val="92D050"/>
                          <w:sz w:val="106"/>
                          <w:szCs w:val="106"/>
                        </w:rPr>
                      </w:pPr>
                      <w:r w:rsidRPr="00444D2A">
                        <w:rPr>
                          <w:b/>
                          <w:bCs/>
                          <w:color w:val="92D050"/>
                          <w:sz w:val="106"/>
                          <w:szCs w:val="106"/>
                        </w:rPr>
                        <w:t>Sep-tem-ber</w:t>
                      </w:r>
                    </w:p>
                    <w:p w14:paraId="03B32FC6" w14:textId="1CF153DC" w:rsidR="00444D2A" w:rsidRPr="00444D2A" w:rsidRDefault="00444D2A" w:rsidP="00444D2A">
                      <w:pPr>
                        <w:jc w:val="center"/>
                        <w:rPr>
                          <w:color w:val="92D050"/>
                        </w:rPr>
                      </w:pPr>
                      <w:r w:rsidRPr="00444D2A">
                        <w:rPr>
                          <w:b/>
                          <w:bCs/>
                          <w:color w:val="92D050"/>
                          <w:sz w:val="106"/>
                          <w:szCs w:val="106"/>
                        </w:rPr>
                        <w:t>ba-by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311061" wp14:editId="2EAE34AC">
                <wp:simplePos x="0" y="0"/>
                <wp:positionH relativeFrom="column">
                  <wp:posOffset>464903</wp:posOffset>
                </wp:positionH>
                <wp:positionV relativeFrom="paragraph">
                  <wp:posOffset>-172775</wp:posOffset>
                </wp:positionV>
                <wp:extent cx="8984974" cy="655982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4" cy="6559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F9DF5A" w14:textId="77777777" w:rsidR="00444D2A" w:rsidRDefault="00444D2A" w:rsidP="00444D2A">
                            <w:pPr>
                              <w:pStyle w:val="KS1BodyCopyKS1"/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Memory Strategies for spelling</w:t>
                            </w:r>
                          </w:p>
                          <w:p w14:paraId="71B4C45A" w14:textId="77777777" w:rsidR="00444D2A" w:rsidRDefault="00444D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11061" id="Text Box 1" o:spid="_x0000_s1030" type="#_x0000_t202" style="position:absolute;left:0;text-align:left;margin-left:36.6pt;margin-top:-13.6pt;width:707.5pt;height:51.6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" filled="f" stroked="f" strokeweight=".5pt">
                <v:textbox>
                  <w:txbxContent>
                    <w:p w14:paraId="36F9DF5A" w14:textId="77777777" w:rsidR="00444D2A" w:rsidRDefault="00444D2A" w:rsidP="00444D2A">
                      <w:pPr>
                        <w:pStyle w:val="KS1BodyCopyKS1"/>
                        <w:spacing w:after="0" w:line="276" w:lineRule="auto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Memory Strategies for spelling</w:t>
                      </w:r>
                    </w:p>
                    <w:p w14:paraId="71B4C45A" w14:textId="77777777" w:rsidR="00444D2A" w:rsidRDefault="00444D2A"/>
                  </w:txbxContent>
                </v:textbox>
              </v:shape>
            </w:pict>
          </mc:Fallback>
        </mc:AlternateContent>
      </w:r>
      <w:r w:rsidR="000237F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9E28BC" wp14:editId="078D7111">
                <wp:simplePos x="0" y="0"/>
                <wp:positionH relativeFrom="page">
                  <wp:posOffset>11319904</wp:posOffset>
                </wp:positionH>
                <wp:positionV relativeFrom="page">
                  <wp:align>bottom</wp:align>
                </wp:positionV>
                <wp:extent cx="10691495" cy="804545"/>
                <wp:effectExtent l="0" t="0" r="0" b="0"/>
                <wp:wrapNone/>
                <wp:docPr id="11" name="Rectangle 11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149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C4D56" id="Rectangle 11" o:spid="_x0000_s1026" href="https://www.twinkl.co.uk/" style="position:absolute;margin-left:891.35pt;margin-top:0;width:841.85pt;height:63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" o:button="t" filled="f" stroked="f" strokeweight="1pt">
                <v:fill o:detectmouseclick="t"/>
                <w10:wrap anchorx="page" anchory="page"/>
              </v:rect>
            </w:pict>
          </mc:Fallback>
        </mc:AlternateContent>
      </w:r>
    </w:p>
    <w:p w14:paraId="5653C408" w14:textId="66B5B1A1" w:rsidR="00107ECF" w:rsidRDefault="00444D2A" w:rsidP="009E4127">
      <w:pPr>
        <w:sectPr w:rsidR="00107ECF" w:rsidSect="00A61E8B">
          <w:headerReference w:type="default" r:id="rId11"/>
          <w:footerReference w:type="default" r:id="rId12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 w:rsidRPr="00444D2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C09ED6" wp14:editId="4DB0F83D">
                <wp:simplePos x="0" y="0"/>
                <wp:positionH relativeFrom="column">
                  <wp:posOffset>964620</wp:posOffset>
                </wp:positionH>
                <wp:positionV relativeFrom="paragraph">
                  <wp:posOffset>356263</wp:posOffset>
                </wp:positionV>
                <wp:extent cx="1192696" cy="1381539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696" cy="1381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5190D8" w14:textId="3F95E78F" w:rsidR="00444D2A" w:rsidRPr="00444D2A" w:rsidRDefault="00444D2A" w:rsidP="00444D2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09ED6" id="Text Box 18" o:spid="_x0000_s1031" type="#_x0000_t202" style="position:absolute;left:0;text-align:left;margin-left:75.95pt;margin-top:28.05pt;width:93.9pt;height:108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" filled="f" stroked="f" strokeweight=".5pt">
                <v:textbox>
                  <w:txbxContent>
                    <w:p w14:paraId="735190D8" w14:textId="3F95E78F" w:rsidR="00444D2A" w:rsidRPr="00444D2A" w:rsidRDefault="00444D2A" w:rsidP="00444D2A">
                      <w:pPr>
                        <w:rPr>
                          <w:b/>
                          <w:bCs/>
                          <w:color w:val="FFFFFF" w:themeColor="background1"/>
                          <w:sz w:val="160"/>
                          <w:szCs w:val="16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0"/>
                          <w:szCs w:val="16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44D2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5F80D1" wp14:editId="677D50C0">
                <wp:simplePos x="0" y="0"/>
                <wp:positionH relativeFrom="column">
                  <wp:posOffset>6665733</wp:posOffset>
                </wp:positionH>
                <wp:positionV relativeFrom="paragraph">
                  <wp:posOffset>5422265</wp:posOffset>
                </wp:positionV>
                <wp:extent cx="1918252" cy="705678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252" cy="7056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70F609" w14:textId="77777777" w:rsidR="00444D2A" w:rsidRPr="00444D2A" w:rsidRDefault="00444D2A" w:rsidP="00444D2A">
                            <w:pPr>
                              <w:suppressAutoHyphens w:val="0"/>
                              <w:spacing w:after="0" w:line="288" w:lineRule="auto"/>
                              <w:jc w:val="left"/>
                              <w:rPr>
                                <w:b/>
                                <w:bCs/>
                                <w:color w:val="A0A0A0"/>
                                <w:sz w:val="38"/>
                                <w:szCs w:val="38"/>
                              </w:rPr>
                            </w:pPr>
                            <w:r w:rsidRPr="00444D2A">
                              <w:rPr>
                                <w:b/>
                                <w:bCs/>
                                <w:color w:val="A0A0A0"/>
                                <w:sz w:val="38"/>
                                <w:szCs w:val="38"/>
                              </w:rPr>
                              <w:t>(root word)</w:t>
                            </w:r>
                          </w:p>
                          <w:p w14:paraId="749B9108" w14:textId="77777777" w:rsidR="00444D2A" w:rsidRDefault="00444D2A" w:rsidP="00444D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F80D1" id="Text Box 38" o:spid="_x0000_s1032" type="#_x0000_t202" style="position:absolute;left:0;text-align:left;margin-left:524.85pt;margin-top:426.95pt;width:151.05pt;height:55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" filled="f" stroked="f" strokeweight=".5pt">
                <v:textbox>
                  <w:txbxContent>
                    <w:p w14:paraId="5C70F609" w14:textId="77777777" w:rsidR="00444D2A" w:rsidRPr="00444D2A" w:rsidRDefault="00444D2A" w:rsidP="00444D2A">
                      <w:pPr>
                        <w:suppressAutoHyphens w:val="0"/>
                        <w:spacing w:after="0" w:line="288" w:lineRule="auto"/>
                        <w:jc w:val="left"/>
                        <w:rPr>
                          <w:b/>
                          <w:bCs/>
                          <w:color w:val="A0A0A0"/>
                          <w:sz w:val="38"/>
                          <w:szCs w:val="38"/>
                        </w:rPr>
                      </w:pPr>
                      <w:r w:rsidRPr="00444D2A">
                        <w:rPr>
                          <w:b/>
                          <w:bCs/>
                          <w:color w:val="A0A0A0"/>
                          <w:sz w:val="38"/>
                          <w:szCs w:val="38"/>
                        </w:rPr>
                        <w:t>(root word)</w:t>
                      </w:r>
                    </w:p>
                    <w:p w14:paraId="749B9108" w14:textId="77777777" w:rsidR="00444D2A" w:rsidRDefault="00444D2A" w:rsidP="00444D2A"/>
                  </w:txbxContent>
                </v:textbox>
              </v:shape>
            </w:pict>
          </mc:Fallback>
        </mc:AlternateContent>
      </w:r>
      <w:r w:rsidRPr="00444D2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774CFB" wp14:editId="6EAA65B6">
                <wp:simplePos x="0" y="0"/>
                <wp:positionH relativeFrom="column">
                  <wp:posOffset>4907198</wp:posOffset>
                </wp:positionH>
                <wp:positionV relativeFrom="paragraph">
                  <wp:posOffset>4508334</wp:posOffset>
                </wp:positionV>
                <wp:extent cx="1918252" cy="705678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252" cy="7056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304F5" w14:textId="77777777" w:rsidR="00444D2A" w:rsidRPr="00444D2A" w:rsidRDefault="00444D2A" w:rsidP="00444D2A">
                            <w:pPr>
                              <w:suppressAutoHyphens w:val="0"/>
                              <w:spacing w:after="0" w:line="288" w:lineRule="auto"/>
                              <w:jc w:val="left"/>
                              <w:rPr>
                                <w:b/>
                                <w:bCs/>
                                <w:color w:val="A0A0A0"/>
                                <w:sz w:val="38"/>
                                <w:szCs w:val="38"/>
                              </w:rPr>
                            </w:pPr>
                            <w:r w:rsidRPr="00444D2A">
                              <w:rPr>
                                <w:b/>
                                <w:bCs/>
                                <w:color w:val="A0A0A0"/>
                                <w:sz w:val="38"/>
                                <w:szCs w:val="38"/>
                              </w:rPr>
                              <w:t>(root word)</w:t>
                            </w:r>
                          </w:p>
                          <w:p w14:paraId="4642F7FE" w14:textId="77777777" w:rsidR="00444D2A" w:rsidRDefault="00444D2A" w:rsidP="00444D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74CFB" id="Text Box 37" o:spid="_x0000_s1033" type="#_x0000_t202" style="position:absolute;left:0;text-align:left;margin-left:386.4pt;margin-top:355pt;width:151.05pt;height:55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" filled="f" stroked="f" strokeweight=".5pt">
                <v:textbox>
                  <w:txbxContent>
                    <w:p w14:paraId="19B304F5" w14:textId="77777777" w:rsidR="00444D2A" w:rsidRPr="00444D2A" w:rsidRDefault="00444D2A" w:rsidP="00444D2A">
                      <w:pPr>
                        <w:suppressAutoHyphens w:val="0"/>
                        <w:spacing w:after="0" w:line="288" w:lineRule="auto"/>
                        <w:jc w:val="left"/>
                        <w:rPr>
                          <w:b/>
                          <w:bCs/>
                          <w:color w:val="A0A0A0"/>
                          <w:sz w:val="38"/>
                          <w:szCs w:val="38"/>
                        </w:rPr>
                      </w:pPr>
                      <w:r w:rsidRPr="00444D2A">
                        <w:rPr>
                          <w:b/>
                          <w:bCs/>
                          <w:color w:val="A0A0A0"/>
                          <w:sz w:val="38"/>
                          <w:szCs w:val="38"/>
                        </w:rPr>
                        <w:t>(root word)</w:t>
                      </w:r>
                    </w:p>
                    <w:p w14:paraId="4642F7FE" w14:textId="77777777" w:rsidR="00444D2A" w:rsidRDefault="00444D2A" w:rsidP="00444D2A"/>
                  </w:txbxContent>
                </v:textbox>
              </v:shape>
            </w:pict>
          </mc:Fallback>
        </mc:AlternateContent>
      </w:r>
      <w:r w:rsidRPr="00444D2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098739" wp14:editId="1C3296A6">
                <wp:simplePos x="0" y="0"/>
                <wp:positionH relativeFrom="column">
                  <wp:posOffset>474345</wp:posOffset>
                </wp:positionH>
                <wp:positionV relativeFrom="paragraph">
                  <wp:posOffset>2451045</wp:posOffset>
                </wp:positionV>
                <wp:extent cx="8984615" cy="1262049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615" cy="12620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A32555" w14:textId="77777777" w:rsidR="00444D2A" w:rsidRDefault="00444D2A" w:rsidP="00444D2A">
                            <w:pPr>
                              <w:pStyle w:val="KS1BodyCopyKS1"/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To learn my word, I can find its root word.</w:t>
                            </w:r>
                          </w:p>
                          <w:p w14:paraId="0CB6D20D" w14:textId="77777777" w:rsidR="00444D2A" w:rsidRDefault="00444D2A" w:rsidP="00444D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98739" id="Text Box 13" o:spid="_x0000_s1034" type="#_x0000_t202" style="position:absolute;left:0;text-align:left;margin-left:37.35pt;margin-top:193pt;width:707.45pt;height:99.3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" filled="f" stroked="f" strokeweight=".5pt">
                <v:textbox>
                  <w:txbxContent>
                    <w:p w14:paraId="48A32555" w14:textId="77777777" w:rsidR="00444D2A" w:rsidRDefault="00444D2A" w:rsidP="00444D2A">
                      <w:pPr>
                        <w:pStyle w:val="KS1BodyCopyKS1"/>
                        <w:spacing w:after="0" w:line="276" w:lineRule="auto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To learn my word, I can find its root word.</w:t>
                      </w:r>
                    </w:p>
                    <w:p w14:paraId="0CB6D20D" w14:textId="77777777" w:rsidR="00444D2A" w:rsidRDefault="00444D2A" w:rsidP="00444D2A"/>
                  </w:txbxContent>
                </v:textbox>
              </v:shape>
            </w:pict>
          </mc:Fallback>
        </mc:AlternateContent>
      </w:r>
      <w:r w:rsidRPr="00444D2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44A94E" wp14:editId="0C25736A">
                <wp:simplePos x="0" y="0"/>
                <wp:positionH relativeFrom="column">
                  <wp:posOffset>477520</wp:posOffset>
                </wp:positionH>
                <wp:positionV relativeFrom="paragraph">
                  <wp:posOffset>3834737</wp:posOffset>
                </wp:positionV>
                <wp:extent cx="8984615" cy="1957705"/>
                <wp:effectExtent l="0" t="0" r="0" b="444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615" cy="195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FBCFF8" w14:textId="77777777" w:rsidR="00444D2A" w:rsidRPr="00444D2A" w:rsidRDefault="00444D2A" w:rsidP="00444D2A">
                            <w:pPr>
                              <w:pStyle w:val="KS1BodyCopyKS1"/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color w:val="92D050"/>
                                <w:sz w:val="96"/>
                                <w:szCs w:val="96"/>
                              </w:rPr>
                            </w:pPr>
                            <w:r w:rsidRPr="00444D2A">
                              <w:rPr>
                                <w:b/>
                                <w:bCs/>
                                <w:color w:val="92D050"/>
                                <w:sz w:val="96"/>
                                <w:szCs w:val="96"/>
                              </w:rPr>
                              <w:t xml:space="preserve">smiling     smile + </w:t>
                            </w:r>
                            <w:proofErr w:type="spellStart"/>
                            <w:r w:rsidRPr="00444D2A">
                              <w:rPr>
                                <w:b/>
                                <w:bCs/>
                                <w:color w:val="92D050"/>
                                <w:sz w:val="96"/>
                                <w:szCs w:val="96"/>
                              </w:rPr>
                              <w:t>ing</w:t>
                            </w:r>
                            <w:proofErr w:type="spellEnd"/>
                          </w:p>
                          <w:p w14:paraId="61EE60CD" w14:textId="3ECC8464" w:rsidR="00444D2A" w:rsidRPr="00444D2A" w:rsidRDefault="00B41540" w:rsidP="00444D2A">
                            <w:pPr>
                              <w:jc w:val="center"/>
                              <w:rPr>
                                <w:color w:val="92D05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2D050"/>
                                <w:sz w:val="96"/>
                                <w:szCs w:val="96"/>
                              </w:rPr>
                              <w:t>untidy</w:t>
                            </w:r>
                            <w:r w:rsidR="00444D2A" w:rsidRPr="00444D2A">
                              <w:rPr>
                                <w:b/>
                                <w:bCs/>
                                <w:color w:val="92D050"/>
                                <w:sz w:val="96"/>
                                <w:szCs w:val="96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bCs/>
                                <w:color w:val="92D050"/>
                                <w:sz w:val="96"/>
                                <w:szCs w:val="96"/>
                              </w:rPr>
                              <w:t>un</w:t>
                            </w:r>
                            <w:r w:rsidR="00444D2A" w:rsidRPr="00444D2A">
                              <w:rPr>
                                <w:b/>
                                <w:bCs/>
                                <w:color w:val="92D050"/>
                                <w:sz w:val="96"/>
                                <w:szCs w:val="96"/>
                              </w:rPr>
                              <w:t xml:space="preserve"> + </w:t>
                            </w:r>
                            <w:r>
                              <w:rPr>
                                <w:b/>
                                <w:bCs/>
                                <w:color w:val="92D050"/>
                                <w:sz w:val="96"/>
                                <w:szCs w:val="96"/>
                              </w:rPr>
                              <w:t>tidy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4A94E" id="Text Box 15" o:spid="_x0000_s1035" type="#_x0000_t202" style="position:absolute;left:0;text-align:left;margin-left:37.6pt;margin-top:301.95pt;width:707.45pt;height:154.1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" filled="f" stroked="f" strokeweight=".5pt">
                <v:textbox>
                  <w:txbxContent>
                    <w:p w14:paraId="18FBCFF8" w14:textId="77777777" w:rsidR="00444D2A" w:rsidRPr="00444D2A" w:rsidRDefault="00444D2A" w:rsidP="00444D2A">
                      <w:pPr>
                        <w:pStyle w:val="KS1BodyCopyKS1"/>
                        <w:spacing w:after="0" w:line="276" w:lineRule="auto"/>
                        <w:jc w:val="center"/>
                        <w:rPr>
                          <w:b/>
                          <w:bCs/>
                          <w:color w:val="92D050"/>
                          <w:sz w:val="96"/>
                          <w:szCs w:val="96"/>
                        </w:rPr>
                      </w:pPr>
                      <w:r w:rsidRPr="00444D2A">
                        <w:rPr>
                          <w:b/>
                          <w:bCs/>
                          <w:color w:val="92D050"/>
                          <w:sz w:val="96"/>
                          <w:szCs w:val="96"/>
                        </w:rPr>
                        <w:t>smiling     smile + ing</w:t>
                      </w:r>
                    </w:p>
                    <w:p w14:paraId="61EE60CD" w14:textId="3ECC8464" w:rsidR="00444D2A" w:rsidRPr="00444D2A" w:rsidRDefault="00B41540" w:rsidP="00444D2A">
                      <w:pPr>
                        <w:jc w:val="center"/>
                        <w:rPr>
                          <w:color w:val="92D050"/>
                        </w:rPr>
                      </w:pPr>
                      <w:r>
                        <w:rPr>
                          <w:b/>
                          <w:bCs/>
                          <w:color w:val="92D050"/>
                          <w:sz w:val="96"/>
                          <w:szCs w:val="96"/>
                        </w:rPr>
                        <w:t>untidy</w:t>
                      </w:r>
                      <w:r w:rsidR="00444D2A" w:rsidRPr="00444D2A">
                        <w:rPr>
                          <w:b/>
                          <w:bCs/>
                          <w:color w:val="92D050"/>
                          <w:sz w:val="96"/>
                          <w:szCs w:val="96"/>
                        </w:rPr>
                        <w:t xml:space="preserve">       </w:t>
                      </w:r>
                      <w:r>
                        <w:rPr>
                          <w:b/>
                          <w:bCs/>
                          <w:color w:val="92D050"/>
                          <w:sz w:val="96"/>
                          <w:szCs w:val="96"/>
                        </w:rPr>
                        <w:t>un</w:t>
                      </w:r>
                      <w:r w:rsidR="00444D2A" w:rsidRPr="00444D2A">
                        <w:rPr>
                          <w:b/>
                          <w:bCs/>
                          <w:color w:val="92D050"/>
                          <w:sz w:val="96"/>
                          <w:szCs w:val="96"/>
                        </w:rPr>
                        <w:t xml:space="preserve"> + </w:t>
                      </w:r>
                      <w:r>
                        <w:rPr>
                          <w:b/>
                          <w:bCs/>
                          <w:color w:val="92D050"/>
                          <w:sz w:val="96"/>
                          <w:szCs w:val="96"/>
                        </w:rPr>
                        <w:t>tidy</w:t>
                      </w:r>
                    </w:p>
                  </w:txbxContent>
                </v:textbox>
              </v:shape>
            </w:pict>
          </mc:Fallback>
        </mc:AlternateContent>
      </w:r>
      <w:r w:rsidRPr="00444D2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4CE342" wp14:editId="45F5B838">
                <wp:simplePos x="0" y="0"/>
                <wp:positionH relativeFrom="column">
                  <wp:posOffset>517525</wp:posOffset>
                </wp:positionH>
                <wp:positionV relativeFrom="paragraph">
                  <wp:posOffset>-40640</wp:posOffset>
                </wp:positionV>
                <wp:extent cx="8984615" cy="65595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615" cy="655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21372E" w14:textId="77777777" w:rsidR="00444D2A" w:rsidRDefault="00444D2A" w:rsidP="00444D2A">
                            <w:pPr>
                              <w:pStyle w:val="KS1BodyCopyKS1"/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Memory Strategies for spelling</w:t>
                            </w:r>
                          </w:p>
                          <w:p w14:paraId="2C4EA492" w14:textId="77777777" w:rsidR="00444D2A" w:rsidRDefault="00444D2A" w:rsidP="00444D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CE342" id="Text Box 9" o:spid="_x0000_s1036" type="#_x0000_t202" style="position:absolute;left:0;text-align:left;margin-left:40.75pt;margin-top:-3.2pt;width:707.45pt;height:51.6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" filled="f" stroked="f" strokeweight=".5pt">
                <v:textbox>
                  <w:txbxContent>
                    <w:p w14:paraId="0321372E" w14:textId="77777777" w:rsidR="00444D2A" w:rsidRDefault="00444D2A" w:rsidP="00444D2A">
                      <w:pPr>
                        <w:pStyle w:val="KS1BodyCopyKS1"/>
                        <w:spacing w:after="0" w:line="276" w:lineRule="auto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Memory Strategies for spelling</w:t>
                      </w:r>
                    </w:p>
                    <w:p w14:paraId="2C4EA492" w14:textId="77777777" w:rsidR="00444D2A" w:rsidRDefault="00444D2A" w:rsidP="00444D2A"/>
                  </w:txbxContent>
                </v:textbox>
              </v:shape>
            </w:pict>
          </mc:Fallback>
        </mc:AlternateContent>
      </w:r>
      <w:r w:rsidRPr="00444D2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3D9BE2" wp14:editId="29AE14D0">
                <wp:simplePos x="0" y="0"/>
                <wp:positionH relativeFrom="column">
                  <wp:posOffset>476885</wp:posOffset>
                </wp:positionH>
                <wp:positionV relativeFrom="paragraph">
                  <wp:posOffset>793750</wp:posOffset>
                </wp:positionV>
                <wp:extent cx="8984615" cy="1291590"/>
                <wp:effectExtent l="0" t="0" r="0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615" cy="1291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166A4D" w14:textId="77777777" w:rsidR="00444D2A" w:rsidRPr="00444D2A" w:rsidRDefault="00444D2A" w:rsidP="00444D2A">
                            <w:pPr>
                              <w:pStyle w:val="NoParagraphStyle"/>
                              <w:suppressAutoHyphens/>
                              <w:spacing w:after="170"/>
                              <w:jc w:val="center"/>
                              <w:rPr>
                                <w:rFonts w:ascii="Twinkl" w:hAnsi="Twinkl" w:cs="Twinkl"/>
                                <w:b/>
                                <w:bCs/>
                                <w:outline/>
                                <w:color w:val="FF4C96"/>
                                <w:sz w:val="130"/>
                                <w:szCs w:val="130"/>
                                <w14:textOutline w14:w="9525" w14:cap="flat" w14:cmpd="sng" w14:algn="ctr">
                                  <w14:solidFill>
                                    <w14:srgbClr w14:val="FF4C9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44D2A">
                              <w:rPr>
                                <w:rFonts w:ascii="Twinkl" w:hAnsi="Twinkl" w:cs="Twinkl"/>
                                <w:b/>
                                <w:bCs/>
                                <w:outline/>
                                <w:color w:val="FF4C96"/>
                                <w:sz w:val="130"/>
                                <w:szCs w:val="130"/>
                                <w14:textOutline w14:w="9525" w14:cap="flat" w14:cmpd="sng" w14:algn="ctr">
                                  <w14:solidFill>
                                    <w14:srgbClr w14:val="FF4C9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Root Words</w:t>
                            </w:r>
                          </w:p>
                          <w:p w14:paraId="27DEC2E1" w14:textId="77777777" w:rsidR="00444D2A" w:rsidRDefault="00444D2A" w:rsidP="00444D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D9BE2" id="Text Box 12" o:spid="_x0000_s1037" type="#_x0000_t202" style="position:absolute;left:0;text-align:left;margin-left:37.55pt;margin-top:62.5pt;width:707.45pt;height:101.7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" filled="f" stroked="f" strokeweight=".5pt">
                <v:textbox>
                  <w:txbxContent>
                    <w:p w14:paraId="0F166A4D" w14:textId="77777777" w:rsidR="00444D2A" w:rsidRPr="00444D2A" w:rsidRDefault="00444D2A" w:rsidP="00444D2A">
                      <w:pPr>
                        <w:pStyle w:val="NoParagraphStyle"/>
                        <w:suppressAutoHyphens/>
                        <w:spacing w:after="170"/>
                        <w:jc w:val="center"/>
                        <w:rPr>
                          <w:rFonts w:ascii="Twinkl" w:hAnsi="Twinkl" w:cs="Twinkl"/>
                          <w:b/>
                          <w:bCs/>
                          <w:outline/>
                          <w:color w:val="FF4C96"/>
                          <w:sz w:val="130"/>
                          <w:szCs w:val="130"/>
                          <w14:textOutline w14:w="9525" w14:cap="flat" w14:cmpd="sng" w14:algn="ctr">
                            <w14:solidFill>
                              <w14:srgbClr w14:val="FF4C9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444D2A">
                        <w:rPr>
                          <w:rFonts w:ascii="Twinkl" w:hAnsi="Twinkl" w:cs="Twinkl"/>
                          <w:b/>
                          <w:bCs/>
                          <w:outline/>
                          <w:color w:val="FF4C96"/>
                          <w:sz w:val="130"/>
                          <w:szCs w:val="130"/>
                          <w14:textOutline w14:w="9525" w14:cap="flat" w14:cmpd="sng" w14:algn="ctr">
                            <w14:solidFill>
                              <w14:srgbClr w14:val="FF4C9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Root Words</w:t>
                      </w:r>
                    </w:p>
                    <w:p w14:paraId="27DEC2E1" w14:textId="77777777" w:rsidR="00444D2A" w:rsidRDefault="00444D2A" w:rsidP="00444D2A"/>
                  </w:txbxContent>
                </v:textbox>
              </v:shape>
            </w:pict>
          </mc:Fallback>
        </mc:AlternateContent>
      </w:r>
      <w:r w:rsidRPr="00444D2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5897D7" wp14:editId="684350AE">
                <wp:simplePos x="0" y="0"/>
                <wp:positionH relativeFrom="column">
                  <wp:posOffset>616585</wp:posOffset>
                </wp:positionH>
                <wp:positionV relativeFrom="paragraph">
                  <wp:posOffset>405765</wp:posOffset>
                </wp:positionV>
                <wp:extent cx="1440815" cy="1440815"/>
                <wp:effectExtent l="0" t="0" r="6985" b="698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144081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51C514" id="Oval 17" o:spid="_x0000_s1026" style="position:absolute;margin-left:48.55pt;margin-top:31.95pt;width:113.45pt;height:113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" fillcolor="#92d050" stroked="f" strokeweight="1pt">
                <v:stroke joinstyle="miter"/>
              </v:oval>
            </w:pict>
          </mc:Fallback>
        </mc:AlternateContent>
      </w:r>
    </w:p>
    <w:p w14:paraId="66943B59" w14:textId="1921B482" w:rsidR="00E401BD" w:rsidRDefault="00444D2A" w:rsidP="009E4127">
      <w:pPr>
        <w:sectPr w:rsidR="00E401BD" w:rsidSect="00A61E8B">
          <w:headerReference w:type="default" r:id="rId13"/>
          <w:footerReference w:type="default" r:id="rId14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 w:rsidRPr="00444D2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1E0FDC" wp14:editId="59AC9EC2">
                <wp:simplePos x="0" y="0"/>
                <wp:positionH relativeFrom="column">
                  <wp:posOffset>984499</wp:posOffset>
                </wp:positionH>
                <wp:positionV relativeFrom="paragraph">
                  <wp:posOffset>286412</wp:posOffset>
                </wp:positionV>
                <wp:extent cx="1192530" cy="13811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530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B47280" w14:textId="7F51F672" w:rsidR="00444D2A" w:rsidRPr="00444D2A" w:rsidRDefault="00444D2A" w:rsidP="00444D2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E0FDC" id="Text Box 24" o:spid="_x0000_s1038" type="#_x0000_t202" style="position:absolute;left:0;text-align:left;margin-left:77.5pt;margin-top:22.55pt;width:93.9pt;height:10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" filled="f" stroked="f" strokeweight=".5pt">
                <v:textbox>
                  <w:txbxContent>
                    <w:p w14:paraId="1BB47280" w14:textId="7F51F672" w:rsidR="00444D2A" w:rsidRPr="00444D2A" w:rsidRDefault="00444D2A" w:rsidP="00444D2A">
                      <w:pPr>
                        <w:rPr>
                          <w:b/>
                          <w:bCs/>
                          <w:color w:val="FFFFFF" w:themeColor="background1"/>
                          <w:sz w:val="160"/>
                          <w:szCs w:val="16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0"/>
                          <w:szCs w:val="16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444D2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30BA54" wp14:editId="50D24D54">
                <wp:simplePos x="0" y="0"/>
                <wp:positionH relativeFrom="column">
                  <wp:posOffset>477520</wp:posOffset>
                </wp:positionH>
                <wp:positionV relativeFrom="paragraph">
                  <wp:posOffset>3775158</wp:posOffset>
                </wp:positionV>
                <wp:extent cx="8984615" cy="1957705"/>
                <wp:effectExtent l="0" t="0" r="0" b="444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615" cy="195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C06AE9" w14:textId="77777777" w:rsidR="00444D2A" w:rsidRPr="00444D2A" w:rsidRDefault="00444D2A" w:rsidP="00444D2A">
                            <w:pPr>
                              <w:pStyle w:val="KS1BodyCopyKS1"/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color w:val="92D050"/>
                                <w:sz w:val="106"/>
                                <w:szCs w:val="106"/>
                              </w:rPr>
                            </w:pPr>
                            <w:r w:rsidRPr="00444D2A">
                              <w:rPr>
                                <w:b/>
                                <w:bCs/>
                                <w:color w:val="92D050"/>
                                <w:sz w:val="106"/>
                                <w:szCs w:val="106"/>
                              </w:rPr>
                              <w:t>could:</w:t>
                            </w:r>
                          </w:p>
                          <w:p w14:paraId="55991FD9" w14:textId="21D26342" w:rsidR="00444D2A" w:rsidRPr="00444D2A" w:rsidRDefault="00444D2A" w:rsidP="00444D2A">
                            <w:pPr>
                              <w:jc w:val="center"/>
                              <w:rPr>
                                <w:color w:val="92D050"/>
                              </w:rPr>
                            </w:pPr>
                            <w:r w:rsidRPr="00444D2A">
                              <w:rPr>
                                <w:b/>
                                <w:bCs/>
                                <w:color w:val="92D050"/>
                                <w:sz w:val="106"/>
                                <w:szCs w:val="106"/>
                              </w:rPr>
                              <w:t>would, should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0BA54" id="Text Box 22" o:spid="_x0000_s1039" type="#_x0000_t202" style="position:absolute;left:0;text-align:left;margin-left:37.6pt;margin-top:297.25pt;width:707.45pt;height:154.1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" filled="f" stroked="f" strokeweight=".5pt">
                <v:textbox>
                  <w:txbxContent>
                    <w:p w14:paraId="65C06AE9" w14:textId="77777777" w:rsidR="00444D2A" w:rsidRPr="00444D2A" w:rsidRDefault="00444D2A" w:rsidP="00444D2A">
                      <w:pPr>
                        <w:pStyle w:val="KS1BodyCopyKS1"/>
                        <w:spacing w:after="0" w:line="276" w:lineRule="auto"/>
                        <w:jc w:val="center"/>
                        <w:rPr>
                          <w:b/>
                          <w:bCs/>
                          <w:color w:val="92D050"/>
                          <w:sz w:val="106"/>
                          <w:szCs w:val="106"/>
                        </w:rPr>
                      </w:pPr>
                      <w:r w:rsidRPr="00444D2A">
                        <w:rPr>
                          <w:b/>
                          <w:bCs/>
                          <w:color w:val="92D050"/>
                          <w:sz w:val="106"/>
                          <w:szCs w:val="106"/>
                        </w:rPr>
                        <w:t>could:</w:t>
                      </w:r>
                    </w:p>
                    <w:p w14:paraId="55991FD9" w14:textId="21D26342" w:rsidR="00444D2A" w:rsidRPr="00444D2A" w:rsidRDefault="00444D2A" w:rsidP="00444D2A">
                      <w:pPr>
                        <w:jc w:val="center"/>
                        <w:rPr>
                          <w:color w:val="92D050"/>
                        </w:rPr>
                      </w:pPr>
                      <w:r w:rsidRPr="00444D2A">
                        <w:rPr>
                          <w:b/>
                          <w:bCs/>
                          <w:color w:val="92D050"/>
                          <w:sz w:val="106"/>
                          <w:szCs w:val="106"/>
                        </w:rPr>
                        <w:t>would, should</w:t>
                      </w:r>
                    </w:p>
                  </w:txbxContent>
                </v:textbox>
              </v:shape>
            </w:pict>
          </mc:Fallback>
        </mc:AlternateContent>
      </w:r>
      <w:r w:rsidRPr="00444D2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A52665" wp14:editId="5EA4BAFC">
                <wp:simplePos x="0" y="0"/>
                <wp:positionH relativeFrom="column">
                  <wp:posOffset>474842</wp:posOffset>
                </wp:positionH>
                <wp:positionV relativeFrom="paragraph">
                  <wp:posOffset>2421337</wp:posOffset>
                </wp:positionV>
                <wp:extent cx="8984615" cy="1391257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615" cy="139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38E9D" w14:textId="77777777" w:rsidR="00444D2A" w:rsidRDefault="00444D2A" w:rsidP="00444D2A">
                            <w:pPr>
                              <w:pStyle w:val="KS1BodyCopyKS1"/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To learn my word, I can use words that I already know to help me.</w:t>
                            </w:r>
                          </w:p>
                          <w:p w14:paraId="0E6174D8" w14:textId="77777777" w:rsidR="00444D2A" w:rsidRDefault="00444D2A" w:rsidP="00444D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52665" id="Text Box 21" o:spid="_x0000_s1040" type="#_x0000_t202" style="position:absolute;left:0;text-align:left;margin-left:37.4pt;margin-top:190.65pt;width:707.45pt;height:109.5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" filled="f" stroked="f" strokeweight=".5pt">
                <v:textbox>
                  <w:txbxContent>
                    <w:p w14:paraId="3A338E9D" w14:textId="77777777" w:rsidR="00444D2A" w:rsidRDefault="00444D2A" w:rsidP="00444D2A">
                      <w:pPr>
                        <w:pStyle w:val="KS1BodyCopyKS1"/>
                        <w:spacing w:after="0" w:line="276" w:lineRule="auto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To learn my word, I can use words that I already know to help me.</w:t>
                      </w:r>
                    </w:p>
                    <w:p w14:paraId="0E6174D8" w14:textId="77777777" w:rsidR="00444D2A" w:rsidRDefault="00444D2A" w:rsidP="00444D2A"/>
                  </w:txbxContent>
                </v:textbox>
              </v:shape>
            </w:pict>
          </mc:Fallback>
        </mc:AlternateContent>
      </w:r>
      <w:r w:rsidRPr="00444D2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5F35DD" wp14:editId="4EA00802">
                <wp:simplePos x="0" y="0"/>
                <wp:positionH relativeFrom="column">
                  <wp:posOffset>616585</wp:posOffset>
                </wp:positionH>
                <wp:positionV relativeFrom="paragraph">
                  <wp:posOffset>335915</wp:posOffset>
                </wp:positionV>
                <wp:extent cx="1440815" cy="1440815"/>
                <wp:effectExtent l="0" t="0" r="6985" b="698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144081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021653" id="Oval 23" o:spid="_x0000_s1026" style="position:absolute;margin-left:48.55pt;margin-top:26.45pt;width:113.45pt;height:113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" fillcolor="#92d050" stroked="f" strokeweight="1pt">
                <v:stroke joinstyle="miter"/>
              </v:oval>
            </w:pict>
          </mc:Fallback>
        </mc:AlternateContent>
      </w:r>
      <w:r w:rsidRPr="00444D2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313E1A" wp14:editId="64A0B2F3">
                <wp:simplePos x="0" y="0"/>
                <wp:positionH relativeFrom="column">
                  <wp:posOffset>476885</wp:posOffset>
                </wp:positionH>
                <wp:positionV relativeFrom="paragraph">
                  <wp:posOffset>723900</wp:posOffset>
                </wp:positionV>
                <wp:extent cx="8984615" cy="1291590"/>
                <wp:effectExtent l="0" t="0" r="0" b="38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615" cy="1291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836C2F" w14:textId="77777777" w:rsidR="00444D2A" w:rsidRPr="00444D2A" w:rsidRDefault="00444D2A" w:rsidP="00444D2A">
                            <w:pPr>
                              <w:pStyle w:val="NoParagraphStyle"/>
                              <w:suppressAutoHyphens/>
                              <w:spacing w:after="170"/>
                              <w:jc w:val="center"/>
                              <w:rPr>
                                <w:rFonts w:ascii="Twinkl" w:hAnsi="Twinkl" w:cs="Twinkl"/>
                                <w:b/>
                                <w:bCs/>
                                <w:outline/>
                                <w:color w:val="FF4C96"/>
                                <w:sz w:val="130"/>
                                <w:szCs w:val="130"/>
                                <w14:textOutline w14:w="9525" w14:cap="flat" w14:cmpd="sng" w14:algn="ctr">
                                  <w14:solidFill>
                                    <w14:srgbClr w14:val="FF4C9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44D2A">
                              <w:rPr>
                                <w:rFonts w:ascii="Twinkl" w:hAnsi="Twinkl" w:cs="Twinkl"/>
                                <w:b/>
                                <w:bCs/>
                                <w:outline/>
                                <w:color w:val="FF4C96"/>
                                <w:sz w:val="130"/>
                                <w:szCs w:val="130"/>
                                <w14:textOutline w14:w="9525" w14:cap="flat" w14:cmpd="sng" w14:algn="ctr">
                                  <w14:solidFill>
                                    <w14:srgbClr w14:val="FF4C9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Analogy</w:t>
                            </w:r>
                          </w:p>
                          <w:p w14:paraId="12436032" w14:textId="77777777" w:rsidR="00444D2A" w:rsidRDefault="00444D2A" w:rsidP="00444D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13E1A" id="Text Box 20" o:spid="_x0000_s1041" type="#_x0000_t202" style="position:absolute;left:0;text-align:left;margin-left:37.55pt;margin-top:57pt;width:707.45pt;height:101.7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" filled="f" stroked="f" strokeweight=".5pt">
                <v:textbox>
                  <w:txbxContent>
                    <w:p w14:paraId="1E836C2F" w14:textId="77777777" w:rsidR="00444D2A" w:rsidRPr="00444D2A" w:rsidRDefault="00444D2A" w:rsidP="00444D2A">
                      <w:pPr>
                        <w:pStyle w:val="NoParagraphStyle"/>
                        <w:suppressAutoHyphens/>
                        <w:spacing w:after="170"/>
                        <w:jc w:val="center"/>
                        <w:rPr>
                          <w:rFonts w:ascii="Twinkl" w:hAnsi="Twinkl" w:cs="Twinkl"/>
                          <w:b/>
                          <w:bCs/>
                          <w:outline/>
                          <w:color w:val="FF4C96"/>
                          <w:sz w:val="130"/>
                          <w:szCs w:val="130"/>
                          <w14:textOutline w14:w="9525" w14:cap="flat" w14:cmpd="sng" w14:algn="ctr">
                            <w14:solidFill>
                              <w14:srgbClr w14:val="FF4C9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444D2A">
                        <w:rPr>
                          <w:rFonts w:ascii="Twinkl" w:hAnsi="Twinkl" w:cs="Twinkl"/>
                          <w:b/>
                          <w:bCs/>
                          <w:outline/>
                          <w:color w:val="FF4C96"/>
                          <w:sz w:val="130"/>
                          <w:szCs w:val="130"/>
                          <w14:textOutline w14:w="9525" w14:cap="flat" w14:cmpd="sng" w14:algn="ctr">
                            <w14:solidFill>
                              <w14:srgbClr w14:val="FF4C9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Analogy</w:t>
                      </w:r>
                    </w:p>
                    <w:p w14:paraId="12436032" w14:textId="77777777" w:rsidR="00444D2A" w:rsidRDefault="00444D2A" w:rsidP="00444D2A"/>
                  </w:txbxContent>
                </v:textbox>
              </v:shape>
            </w:pict>
          </mc:Fallback>
        </mc:AlternateContent>
      </w:r>
      <w:r w:rsidRPr="00444D2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69CAF0" wp14:editId="699E3C52">
                <wp:simplePos x="0" y="0"/>
                <wp:positionH relativeFrom="column">
                  <wp:posOffset>517718</wp:posOffset>
                </wp:positionH>
                <wp:positionV relativeFrom="paragraph">
                  <wp:posOffset>-109965</wp:posOffset>
                </wp:positionV>
                <wp:extent cx="8984974" cy="65598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4" cy="6559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90BB0" w14:textId="77777777" w:rsidR="00444D2A" w:rsidRDefault="00444D2A" w:rsidP="00444D2A">
                            <w:pPr>
                              <w:pStyle w:val="KS1BodyCopyKS1"/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Memory Strategies for spelling</w:t>
                            </w:r>
                          </w:p>
                          <w:p w14:paraId="36326CDA" w14:textId="77777777" w:rsidR="00444D2A" w:rsidRDefault="00444D2A" w:rsidP="00444D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9CAF0" id="Text Box 19" o:spid="_x0000_s1042" type="#_x0000_t202" style="position:absolute;left:0;text-align:left;margin-left:40.75pt;margin-top:-8.65pt;width:707.5pt;height:51.6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" filled="f" stroked="f" strokeweight=".5pt">
                <v:textbox>
                  <w:txbxContent>
                    <w:p w14:paraId="7EA90BB0" w14:textId="77777777" w:rsidR="00444D2A" w:rsidRDefault="00444D2A" w:rsidP="00444D2A">
                      <w:pPr>
                        <w:pStyle w:val="KS1BodyCopyKS1"/>
                        <w:spacing w:after="0" w:line="276" w:lineRule="auto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Memory Strategies for spelling</w:t>
                      </w:r>
                    </w:p>
                    <w:p w14:paraId="36326CDA" w14:textId="77777777" w:rsidR="00444D2A" w:rsidRDefault="00444D2A" w:rsidP="00444D2A"/>
                  </w:txbxContent>
                </v:textbox>
              </v:shape>
            </w:pict>
          </mc:Fallback>
        </mc:AlternateContent>
      </w:r>
    </w:p>
    <w:p w14:paraId="5FB5BA5E" w14:textId="23527592" w:rsidR="00801365" w:rsidRDefault="00444D2A" w:rsidP="009E4127">
      <w:pPr>
        <w:sectPr w:rsidR="00801365" w:rsidSect="00A61E8B">
          <w:headerReference w:type="default" r:id="rId15"/>
          <w:footerReference w:type="default" r:id="rId16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 w:rsidRPr="00444D2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FDC8B6" wp14:editId="64D592D9">
                <wp:simplePos x="0" y="0"/>
                <wp:positionH relativeFrom="column">
                  <wp:posOffset>944742</wp:posOffset>
                </wp:positionH>
                <wp:positionV relativeFrom="paragraph">
                  <wp:posOffset>276888</wp:posOffset>
                </wp:positionV>
                <wp:extent cx="1192696" cy="1381539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696" cy="1381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D0EB2F" w14:textId="7130BA3F" w:rsidR="00444D2A" w:rsidRPr="00444D2A" w:rsidRDefault="00444D2A" w:rsidP="00444D2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DC8B6" id="Text Box 30" o:spid="_x0000_s1043" type="#_x0000_t202" style="position:absolute;left:0;text-align:left;margin-left:74.4pt;margin-top:21.8pt;width:93.9pt;height:108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" filled="f" stroked="f" strokeweight=".5pt">
                <v:textbox>
                  <w:txbxContent>
                    <w:p w14:paraId="52D0EB2F" w14:textId="7130BA3F" w:rsidR="00444D2A" w:rsidRPr="00444D2A" w:rsidRDefault="00444D2A" w:rsidP="00444D2A">
                      <w:pPr>
                        <w:rPr>
                          <w:b/>
                          <w:bCs/>
                          <w:color w:val="FFFFFF" w:themeColor="background1"/>
                          <w:sz w:val="160"/>
                          <w:szCs w:val="16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0"/>
                          <w:szCs w:val="16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444D2A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401081" wp14:editId="5AA26856">
                <wp:simplePos x="0" y="0"/>
                <wp:positionH relativeFrom="column">
                  <wp:posOffset>477520</wp:posOffset>
                </wp:positionH>
                <wp:positionV relativeFrom="paragraph">
                  <wp:posOffset>3785511</wp:posOffset>
                </wp:positionV>
                <wp:extent cx="8984615" cy="1957705"/>
                <wp:effectExtent l="0" t="0" r="0" b="444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615" cy="195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6AE95" w14:textId="77777777" w:rsidR="00444D2A" w:rsidRPr="00444D2A" w:rsidRDefault="00444D2A" w:rsidP="00444D2A">
                            <w:pPr>
                              <w:pStyle w:val="KS1BodyCopyKS1"/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color w:val="92D050"/>
                                <w:sz w:val="106"/>
                                <w:szCs w:val="106"/>
                              </w:rPr>
                            </w:pPr>
                            <w:r w:rsidRPr="00444D2A">
                              <w:rPr>
                                <w:b/>
                                <w:bCs/>
                                <w:color w:val="92D050"/>
                                <w:sz w:val="106"/>
                                <w:szCs w:val="106"/>
                              </w:rPr>
                              <w:t>people:</w:t>
                            </w:r>
                          </w:p>
                          <w:p w14:paraId="34AFDB54" w14:textId="60244BFD" w:rsidR="00444D2A" w:rsidRPr="00444D2A" w:rsidRDefault="00444D2A" w:rsidP="00444D2A">
                            <w:pPr>
                              <w:jc w:val="center"/>
                              <w:rPr>
                                <w:color w:val="92D050"/>
                              </w:rPr>
                            </w:pPr>
                            <w:r w:rsidRPr="00444D2A">
                              <w:rPr>
                                <w:b/>
                                <w:bCs/>
                                <w:color w:val="92D050"/>
                                <w:sz w:val="80"/>
                                <w:szCs w:val="80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  <w:t>eople</w:t>
                            </w:r>
                            <w:r>
                              <w:rPr>
                                <w:b/>
                                <w:bCs/>
                                <w:color w:val="FF0F16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444D2A">
                              <w:rPr>
                                <w:b/>
                                <w:bCs/>
                                <w:color w:val="92D050"/>
                                <w:sz w:val="80"/>
                                <w:szCs w:val="80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  <w:t>at</w:t>
                            </w:r>
                            <w:r>
                              <w:rPr>
                                <w:b/>
                                <w:bCs/>
                                <w:color w:val="FF0F16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444D2A">
                              <w:rPr>
                                <w:b/>
                                <w:bCs/>
                                <w:color w:val="92D050"/>
                                <w:sz w:val="80"/>
                                <w:szCs w:val="80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  <w:t>range</w:t>
                            </w:r>
                            <w:r>
                              <w:rPr>
                                <w:b/>
                                <w:bCs/>
                                <w:color w:val="FF0F16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444D2A">
                              <w:rPr>
                                <w:b/>
                                <w:bCs/>
                                <w:color w:val="92D050"/>
                                <w:sz w:val="80"/>
                                <w:szCs w:val="80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  <w:t>eel</w:t>
                            </w:r>
                            <w:r>
                              <w:rPr>
                                <w:b/>
                                <w:bCs/>
                                <w:color w:val="FF0F16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444D2A">
                              <w:rPr>
                                <w:b/>
                                <w:bCs/>
                                <w:color w:val="92D050"/>
                                <w:sz w:val="80"/>
                                <w:szCs w:val="80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  <w:t>ike</w:t>
                            </w:r>
                            <w:r>
                              <w:rPr>
                                <w:b/>
                                <w:bCs/>
                                <w:color w:val="FF0F16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444D2A">
                              <w:rPr>
                                <w:b/>
                                <w:bCs/>
                                <w:color w:val="92D050"/>
                                <w:sz w:val="80"/>
                                <w:szCs w:val="80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  <w:t>lephants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01081" id="Text Box 28" o:spid="_x0000_s1044" type="#_x0000_t202" style="position:absolute;left:0;text-align:left;margin-left:37.6pt;margin-top:298.05pt;width:707.45pt;height:154.1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" filled="f" stroked="f" strokeweight=".5pt">
                <v:textbox>
                  <w:txbxContent>
                    <w:p w14:paraId="0BC6AE95" w14:textId="77777777" w:rsidR="00444D2A" w:rsidRPr="00444D2A" w:rsidRDefault="00444D2A" w:rsidP="00444D2A">
                      <w:pPr>
                        <w:pStyle w:val="KS1BodyCopyKS1"/>
                        <w:spacing w:after="0" w:line="276" w:lineRule="auto"/>
                        <w:jc w:val="center"/>
                        <w:rPr>
                          <w:b/>
                          <w:bCs/>
                          <w:color w:val="92D050"/>
                          <w:sz w:val="106"/>
                          <w:szCs w:val="106"/>
                        </w:rPr>
                      </w:pPr>
                      <w:r w:rsidRPr="00444D2A">
                        <w:rPr>
                          <w:b/>
                          <w:bCs/>
                          <w:color w:val="92D050"/>
                          <w:sz w:val="106"/>
                          <w:szCs w:val="106"/>
                        </w:rPr>
                        <w:t>people:</w:t>
                      </w:r>
                    </w:p>
                    <w:p w14:paraId="34AFDB54" w14:textId="60244BFD" w:rsidR="00444D2A" w:rsidRPr="00444D2A" w:rsidRDefault="00444D2A" w:rsidP="00444D2A">
                      <w:pPr>
                        <w:jc w:val="center"/>
                        <w:rPr>
                          <w:color w:val="92D050"/>
                        </w:rPr>
                      </w:pPr>
                      <w:r w:rsidRPr="00444D2A">
                        <w:rPr>
                          <w:b/>
                          <w:bCs/>
                          <w:color w:val="92D050"/>
                          <w:sz w:val="80"/>
                          <w:szCs w:val="80"/>
                        </w:rPr>
                        <w:t>p</w:t>
                      </w:r>
                      <w:r>
                        <w:rPr>
                          <w:b/>
                          <w:bCs/>
                          <w:sz w:val="80"/>
                          <w:szCs w:val="80"/>
                        </w:rPr>
                        <w:t>eople</w:t>
                      </w:r>
                      <w:r>
                        <w:rPr>
                          <w:b/>
                          <w:bCs/>
                          <w:color w:val="FF0F16"/>
                          <w:sz w:val="80"/>
                          <w:szCs w:val="80"/>
                        </w:rPr>
                        <w:t xml:space="preserve"> </w:t>
                      </w:r>
                      <w:r w:rsidRPr="00444D2A">
                        <w:rPr>
                          <w:b/>
                          <w:bCs/>
                          <w:color w:val="92D050"/>
                          <w:sz w:val="80"/>
                          <w:szCs w:val="80"/>
                        </w:rPr>
                        <w:t>e</w:t>
                      </w:r>
                      <w:r>
                        <w:rPr>
                          <w:b/>
                          <w:bCs/>
                          <w:sz w:val="80"/>
                          <w:szCs w:val="80"/>
                        </w:rPr>
                        <w:t>at</w:t>
                      </w:r>
                      <w:r>
                        <w:rPr>
                          <w:b/>
                          <w:bCs/>
                          <w:color w:val="FF0F16"/>
                          <w:sz w:val="80"/>
                          <w:szCs w:val="80"/>
                        </w:rPr>
                        <w:t xml:space="preserve"> </w:t>
                      </w:r>
                      <w:r w:rsidRPr="00444D2A">
                        <w:rPr>
                          <w:b/>
                          <w:bCs/>
                          <w:color w:val="92D050"/>
                          <w:sz w:val="80"/>
                          <w:szCs w:val="80"/>
                        </w:rPr>
                        <w:t>o</w:t>
                      </w:r>
                      <w:r>
                        <w:rPr>
                          <w:b/>
                          <w:bCs/>
                          <w:sz w:val="80"/>
                          <w:szCs w:val="80"/>
                        </w:rPr>
                        <w:t>range</w:t>
                      </w:r>
                      <w:r>
                        <w:rPr>
                          <w:b/>
                          <w:bCs/>
                          <w:color w:val="FF0F16"/>
                          <w:sz w:val="80"/>
                          <w:szCs w:val="80"/>
                        </w:rPr>
                        <w:t xml:space="preserve"> </w:t>
                      </w:r>
                      <w:r w:rsidRPr="00444D2A">
                        <w:rPr>
                          <w:b/>
                          <w:bCs/>
                          <w:color w:val="92D050"/>
                          <w:sz w:val="80"/>
                          <w:szCs w:val="80"/>
                        </w:rPr>
                        <w:t>p</w:t>
                      </w:r>
                      <w:r>
                        <w:rPr>
                          <w:b/>
                          <w:bCs/>
                          <w:sz w:val="80"/>
                          <w:szCs w:val="80"/>
                        </w:rPr>
                        <w:t>eel</w:t>
                      </w:r>
                      <w:r>
                        <w:rPr>
                          <w:b/>
                          <w:bCs/>
                          <w:color w:val="FF0F16"/>
                          <w:sz w:val="80"/>
                          <w:szCs w:val="80"/>
                        </w:rPr>
                        <w:t xml:space="preserve"> </w:t>
                      </w:r>
                      <w:r w:rsidRPr="00444D2A">
                        <w:rPr>
                          <w:b/>
                          <w:bCs/>
                          <w:color w:val="92D050"/>
                          <w:sz w:val="80"/>
                          <w:szCs w:val="80"/>
                        </w:rPr>
                        <w:t>l</w:t>
                      </w:r>
                      <w:r>
                        <w:rPr>
                          <w:b/>
                          <w:bCs/>
                          <w:sz w:val="80"/>
                          <w:szCs w:val="80"/>
                        </w:rPr>
                        <w:t>ike</w:t>
                      </w:r>
                      <w:r>
                        <w:rPr>
                          <w:b/>
                          <w:bCs/>
                          <w:color w:val="FF0F16"/>
                          <w:sz w:val="80"/>
                          <w:szCs w:val="80"/>
                        </w:rPr>
                        <w:t xml:space="preserve"> </w:t>
                      </w:r>
                      <w:r w:rsidRPr="00444D2A">
                        <w:rPr>
                          <w:b/>
                          <w:bCs/>
                          <w:color w:val="92D050"/>
                          <w:sz w:val="80"/>
                          <w:szCs w:val="80"/>
                        </w:rPr>
                        <w:t>e</w:t>
                      </w:r>
                      <w:r>
                        <w:rPr>
                          <w:b/>
                          <w:bCs/>
                          <w:sz w:val="80"/>
                          <w:szCs w:val="80"/>
                        </w:rPr>
                        <w:t>lephants</w:t>
                      </w:r>
                    </w:p>
                  </w:txbxContent>
                </v:textbox>
              </v:shape>
            </w:pict>
          </mc:Fallback>
        </mc:AlternateContent>
      </w:r>
      <w:r w:rsidRPr="00444D2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C0FFCA" wp14:editId="1D59FF9A">
                <wp:simplePos x="0" y="0"/>
                <wp:positionH relativeFrom="column">
                  <wp:posOffset>517525</wp:posOffset>
                </wp:positionH>
                <wp:positionV relativeFrom="paragraph">
                  <wp:posOffset>-120015</wp:posOffset>
                </wp:positionV>
                <wp:extent cx="8984615" cy="65595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615" cy="655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679ECE" w14:textId="77777777" w:rsidR="00444D2A" w:rsidRDefault="00444D2A" w:rsidP="00444D2A">
                            <w:pPr>
                              <w:pStyle w:val="KS1BodyCopyKS1"/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Memory Strategies for spelling</w:t>
                            </w:r>
                          </w:p>
                          <w:p w14:paraId="1A4428CB" w14:textId="77777777" w:rsidR="00444D2A" w:rsidRDefault="00444D2A" w:rsidP="00444D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0FFCA" id="Text Box 25" o:spid="_x0000_s1045" type="#_x0000_t202" style="position:absolute;left:0;text-align:left;margin-left:40.75pt;margin-top:-9.45pt;width:707.45pt;height:51.6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" filled="f" stroked="f" strokeweight=".5pt">
                <v:textbox>
                  <w:txbxContent>
                    <w:p w14:paraId="58679ECE" w14:textId="77777777" w:rsidR="00444D2A" w:rsidRDefault="00444D2A" w:rsidP="00444D2A">
                      <w:pPr>
                        <w:pStyle w:val="KS1BodyCopyKS1"/>
                        <w:spacing w:after="0" w:line="276" w:lineRule="auto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Memory Strategies for spelling</w:t>
                      </w:r>
                    </w:p>
                    <w:p w14:paraId="1A4428CB" w14:textId="77777777" w:rsidR="00444D2A" w:rsidRDefault="00444D2A" w:rsidP="00444D2A"/>
                  </w:txbxContent>
                </v:textbox>
              </v:shape>
            </w:pict>
          </mc:Fallback>
        </mc:AlternateContent>
      </w:r>
      <w:r w:rsidRPr="00444D2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BEC29D" wp14:editId="47E7A962">
                <wp:simplePos x="0" y="0"/>
                <wp:positionH relativeFrom="column">
                  <wp:posOffset>476885</wp:posOffset>
                </wp:positionH>
                <wp:positionV relativeFrom="paragraph">
                  <wp:posOffset>714375</wp:posOffset>
                </wp:positionV>
                <wp:extent cx="8984615" cy="1291590"/>
                <wp:effectExtent l="0" t="0" r="0" b="381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615" cy="1291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1F416" w14:textId="77777777" w:rsidR="00444D2A" w:rsidRPr="00444D2A" w:rsidRDefault="00444D2A" w:rsidP="00444D2A">
                            <w:pPr>
                              <w:pStyle w:val="NoParagraphStyle"/>
                              <w:suppressAutoHyphens/>
                              <w:spacing w:after="170"/>
                              <w:jc w:val="center"/>
                              <w:rPr>
                                <w:rFonts w:ascii="Twinkl" w:hAnsi="Twinkl" w:cs="Twinkl"/>
                                <w:b/>
                                <w:bCs/>
                                <w:outline/>
                                <w:color w:val="FF4C96"/>
                                <w:sz w:val="130"/>
                                <w:szCs w:val="130"/>
                                <w14:textOutline w14:w="9525" w14:cap="flat" w14:cmpd="sng" w14:algn="ctr">
                                  <w14:solidFill>
                                    <w14:srgbClr w14:val="FF4C9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44D2A">
                              <w:rPr>
                                <w:rFonts w:ascii="Twinkl" w:hAnsi="Twinkl" w:cs="Twinkl"/>
                                <w:b/>
                                <w:bCs/>
                                <w:outline/>
                                <w:color w:val="FF4C96"/>
                                <w:sz w:val="130"/>
                                <w:szCs w:val="130"/>
                                <w14:textOutline w14:w="9525" w14:cap="flat" w14:cmpd="sng" w14:algn="ctr">
                                  <w14:solidFill>
                                    <w14:srgbClr w14:val="FF4C9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Mnemonics</w:t>
                            </w:r>
                          </w:p>
                          <w:p w14:paraId="334E485B" w14:textId="77777777" w:rsidR="00444D2A" w:rsidRDefault="00444D2A" w:rsidP="00444D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EC29D" id="Text Box 26" o:spid="_x0000_s1046" type="#_x0000_t202" style="position:absolute;left:0;text-align:left;margin-left:37.55pt;margin-top:56.25pt;width:707.45pt;height:101.7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" filled="f" stroked="f" strokeweight=".5pt">
                <v:textbox>
                  <w:txbxContent>
                    <w:p w14:paraId="0901F416" w14:textId="77777777" w:rsidR="00444D2A" w:rsidRPr="00444D2A" w:rsidRDefault="00444D2A" w:rsidP="00444D2A">
                      <w:pPr>
                        <w:pStyle w:val="NoParagraphStyle"/>
                        <w:suppressAutoHyphens/>
                        <w:spacing w:after="170"/>
                        <w:jc w:val="center"/>
                        <w:rPr>
                          <w:rFonts w:ascii="Twinkl" w:hAnsi="Twinkl" w:cs="Twinkl"/>
                          <w:b/>
                          <w:bCs/>
                          <w:outline/>
                          <w:color w:val="FF4C96"/>
                          <w:sz w:val="130"/>
                          <w:szCs w:val="130"/>
                          <w14:textOutline w14:w="9525" w14:cap="flat" w14:cmpd="sng" w14:algn="ctr">
                            <w14:solidFill>
                              <w14:srgbClr w14:val="FF4C9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444D2A">
                        <w:rPr>
                          <w:rFonts w:ascii="Twinkl" w:hAnsi="Twinkl" w:cs="Twinkl"/>
                          <w:b/>
                          <w:bCs/>
                          <w:outline/>
                          <w:color w:val="FF4C96"/>
                          <w:sz w:val="130"/>
                          <w:szCs w:val="130"/>
                          <w14:textOutline w14:w="9525" w14:cap="flat" w14:cmpd="sng" w14:algn="ctr">
                            <w14:solidFill>
                              <w14:srgbClr w14:val="FF4C9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Mnemonics</w:t>
                      </w:r>
                    </w:p>
                    <w:p w14:paraId="334E485B" w14:textId="77777777" w:rsidR="00444D2A" w:rsidRDefault="00444D2A" w:rsidP="00444D2A"/>
                  </w:txbxContent>
                </v:textbox>
              </v:shape>
            </w:pict>
          </mc:Fallback>
        </mc:AlternateContent>
      </w:r>
      <w:r w:rsidRPr="00444D2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E8349B" wp14:editId="19A72057">
                <wp:simplePos x="0" y="0"/>
                <wp:positionH relativeFrom="column">
                  <wp:posOffset>477520</wp:posOffset>
                </wp:positionH>
                <wp:positionV relativeFrom="paragraph">
                  <wp:posOffset>2214245</wp:posOffset>
                </wp:positionV>
                <wp:extent cx="8984615" cy="159004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615" cy="159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5ABF5" w14:textId="77777777" w:rsidR="00444D2A" w:rsidRDefault="00444D2A" w:rsidP="00444D2A">
                            <w:pPr>
                              <w:pStyle w:val="KS1BodyCopyKS1"/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To learn my word, I can make up a sentence to help me remember it.</w:t>
                            </w:r>
                          </w:p>
                          <w:p w14:paraId="4938EBFE" w14:textId="77777777" w:rsidR="00444D2A" w:rsidRDefault="00444D2A" w:rsidP="00444D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8349B" id="Text Box 27" o:spid="_x0000_s1047" type="#_x0000_t202" style="position:absolute;left:0;text-align:left;margin-left:37.6pt;margin-top:174.35pt;width:707.45pt;height:125.2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" filled="f" stroked="f" strokeweight=".5pt">
                <v:textbox>
                  <w:txbxContent>
                    <w:p w14:paraId="19C5ABF5" w14:textId="77777777" w:rsidR="00444D2A" w:rsidRDefault="00444D2A" w:rsidP="00444D2A">
                      <w:pPr>
                        <w:pStyle w:val="KS1BodyCopyKS1"/>
                        <w:spacing w:after="0" w:line="276" w:lineRule="auto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To learn my word, I can make up a sentence to help me remember it.</w:t>
                      </w:r>
                    </w:p>
                    <w:p w14:paraId="4938EBFE" w14:textId="77777777" w:rsidR="00444D2A" w:rsidRDefault="00444D2A" w:rsidP="00444D2A"/>
                  </w:txbxContent>
                </v:textbox>
              </v:shape>
            </w:pict>
          </mc:Fallback>
        </mc:AlternateContent>
      </w:r>
      <w:r w:rsidRPr="00444D2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7375136" wp14:editId="30D54352">
                <wp:simplePos x="0" y="0"/>
                <wp:positionH relativeFrom="column">
                  <wp:posOffset>616585</wp:posOffset>
                </wp:positionH>
                <wp:positionV relativeFrom="paragraph">
                  <wp:posOffset>326390</wp:posOffset>
                </wp:positionV>
                <wp:extent cx="1440815" cy="1440815"/>
                <wp:effectExtent l="0" t="0" r="6985" b="698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144081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92F554" id="Oval 29" o:spid="_x0000_s1026" style="position:absolute;margin-left:48.55pt;margin-top:25.7pt;width:113.45pt;height:113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" fillcolor="#92d050" stroked="f" strokeweight="1pt">
                <v:stroke joinstyle="miter"/>
              </v:oval>
            </w:pict>
          </mc:Fallback>
        </mc:AlternateContent>
      </w:r>
    </w:p>
    <w:p w14:paraId="59BB9DB6" w14:textId="48A9082F" w:rsidR="00B8626B" w:rsidRPr="009E4127" w:rsidRDefault="00444D2A" w:rsidP="009E4127">
      <w:r w:rsidRPr="00444D2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09B2441" wp14:editId="7FB76A8E">
                <wp:simplePos x="0" y="0"/>
                <wp:positionH relativeFrom="column">
                  <wp:posOffset>514598</wp:posOffset>
                </wp:positionH>
                <wp:positionV relativeFrom="paragraph">
                  <wp:posOffset>-123080</wp:posOffset>
                </wp:positionV>
                <wp:extent cx="8984615" cy="874644"/>
                <wp:effectExtent l="0" t="0" r="0" b="190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615" cy="8746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6FE72F" w14:textId="77777777" w:rsidR="00444D2A" w:rsidRPr="00444D2A" w:rsidRDefault="00444D2A" w:rsidP="00444D2A">
                            <w:pPr>
                              <w:pStyle w:val="KS1BodyCopyKS1"/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outline/>
                                <w:color w:val="FF4C96"/>
                                <w:sz w:val="66"/>
                                <w:szCs w:val="66"/>
                                <w14:textOutline w14:w="9525" w14:cap="flat" w14:cmpd="sng" w14:algn="ctr">
                                  <w14:solidFill>
                                    <w14:srgbClr w14:val="FF4C9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44D2A">
                              <w:rPr>
                                <w:b/>
                                <w:bCs/>
                                <w:outline/>
                                <w:color w:val="FF4C96"/>
                                <w:sz w:val="66"/>
                                <w:szCs w:val="66"/>
                                <w14:textOutline w14:w="9525" w14:cap="flat" w14:cmpd="sng" w14:algn="ctr">
                                  <w14:solidFill>
                                    <w14:srgbClr w14:val="FF4C9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Memory Strategies for Spelling</w:t>
                            </w:r>
                          </w:p>
                          <w:p w14:paraId="06C5E990" w14:textId="77777777" w:rsidR="00444D2A" w:rsidRDefault="00444D2A" w:rsidP="00444D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B2441" id="Text Box 31" o:spid="_x0000_s1048" type="#_x0000_t202" style="position:absolute;left:0;text-align:left;margin-left:40.5pt;margin-top:-9.7pt;width:707.45pt;height:68.8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" filled="f" stroked="f" strokeweight=".5pt">
                <v:textbox>
                  <w:txbxContent>
                    <w:p w14:paraId="3E6FE72F" w14:textId="77777777" w:rsidR="00444D2A" w:rsidRPr="00444D2A" w:rsidRDefault="00444D2A" w:rsidP="00444D2A">
                      <w:pPr>
                        <w:pStyle w:val="KS1BodyCopyKS1"/>
                        <w:spacing w:after="0" w:line="276" w:lineRule="auto"/>
                        <w:jc w:val="center"/>
                        <w:rPr>
                          <w:b/>
                          <w:bCs/>
                          <w:outline/>
                          <w:color w:val="FF4C96"/>
                          <w:sz w:val="66"/>
                          <w:szCs w:val="66"/>
                          <w14:textOutline w14:w="9525" w14:cap="flat" w14:cmpd="sng" w14:algn="ctr">
                            <w14:solidFill>
                              <w14:srgbClr w14:val="FF4C9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444D2A">
                        <w:rPr>
                          <w:b/>
                          <w:bCs/>
                          <w:outline/>
                          <w:color w:val="FF4C96"/>
                          <w:sz w:val="66"/>
                          <w:szCs w:val="66"/>
                          <w14:textOutline w14:w="9525" w14:cap="flat" w14:cmpd="sng" w14:algn="ctr">
                            <w14:solidFill>
                              <w14:srgbClr w14:val="FF4C9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Memory Strategies for Spelling</w:t>
                      </w:r>
                    </w:p>
                    <w:p w14:paraId="06C5E990" w14:textId="77777777" w:rsidR="00444D2A" w:rsidRDefault="00444D2A" w:rsidP="00444D2A"/>
                  </w:txbxContent>
                </v:textbox>
              </v:shape>
            </w:pict>
          </mc:Fallback>
        </mc:AlternateContent>
      </w:r>
      <w:r w:rsidRPr="00444D2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5E1251D" wp14:editId="619CC0AB">
                <wp:simplePos x="0" y="0"/>
                <wp:positionH relativeFrom="column">
                  <wp:posOffset>593780</wp:posOffset>
                </wp:positionH>
                <wp:positionV relativeFrom="paragraph">
                  <wp:posOffset>4456623</wp:posOffset>
                </wp:positionV>
                <wp:extent cx="993416" cy="1122707"/>
                <wp:effectExtent l="0" t="0" r="0" b="127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416" cy="112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A3967" w14:textId="19D452CB" w:rsidR="00444D2A" w:rsidRPr="00444D2A" w:rsidRDefault="00444D2A" w:rsidP="00444D2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1251D" id="Text Box 46" o:spid="_x0000_s1049" type="#_x0000_t202" style="position:absolute;left:0;text-align:left;margin-left:46.75pt;margin-top:350.9pt;width:78.2pt;height:88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" filled="f" stroked="f" strokeweight=".5pt">
                <v:textbox>
                  <w:txbxContent>
                    <w:p w14:paraId="00CA3967" w14:textId="19D452CB" w:rsidR="00444D2A" w:rsidRPr="00444D2A" w:rsidRDefault="00444D2A" w:rsidP="00444D2A">
                      <w:pPr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444D2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8F5CCD" wp14:editId="60CDD3AD">
                <wp:simplePos x="0" y="0"/>
                <wp:positionH relativeFrom="column">
                  <wp:posOffset>653415</wp:posOffset>
                </wp:positionH>
                <wp:positionV relativeFrom="paragraph">
                  <wp:posOffset>3373948</wp:posOffset>
                </wp:positionV>
                <wp:extent cx="993416" cy="1122707"/>
                <wp:effectExtent l="0" t="0" r="0" b="127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416" cy="112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F4A73" w14:textId="62FF6A69" w:rsidR="00444D2A" w:rsidRPr="00444D2A" w:rsidRDefault="00444D2A" w:rsidP="00444D2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F5CCD" id="Text Box 45" o:spid="_x0000_s1050" type="#_x0000_t202" style="position:absolute;left:0;text-align:left;margin-left:51.45pt;margin-top:265.65pt;width:78.2pt;height:88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" filled="f" stroked="f" strokeweight=".5pt">
                <v:textbox>
                  <w:txbxContent>
                    <w:p w14:paraId="2B5F4A73" w14:textId="62FF6A69" w:rsidR="00444D2A" w:rsidRPr="00444D2A" w:rsidRDefault="00444D2A" w:rsidP="00444D2A">
                      <w:pPr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444D2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B76FE8A" wp14:editId="02EF0473">
                <wp:simplePos x="0" y="0"/>
                <wp:positionH relativeFrom="column">
                  <wp:posOffset>653415</wp:posOffset>
                </wp:positionH>
                <wp:positionV relativeFrom="paragraph">
                  <wp:posOffset>2132109</wp:posOffset>
                </wp:positionV>
                <wp:extent cx="993416" cy="1122707"/>
                <wp:effectExtent l="0" t="0" r="0" b="127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416" cy="112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F2E44" w14:textId="416522BA" w:rsidR="00444D2A" w:rsidRPr="00444D2A" w:rsidRDefault="00444D2A" w:rsidP="00444D2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6FE8A" id="Text Box 44" o:spid="_x0000_s1051" type="#_x0000_t202" style="position:absolute;left:0;text-align:left;margin-left:51.45pt;margin-top:167.9pt;width:78.2pt;height:88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" filled="f" stroked="f" strokeweight=".5pt">
                <v:textbox>
                  <w:txbxContent>
                    <w:p w14:paraId="327F2E44" w14:textId="416522BA" w:rsidR="00444D2A" w:rsidRPr="00444D2A" w:rsidRDefault="00444D2A" w:rsidP="00444D2A">
                      <w:pPr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44D2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918771D" wp14:editId="456CDA2D">
                <wp:simplePos x="0" y="0"/>
                <wp:positionH relativeFrom="column">
                  <wp:posOffset>653746</wp:posOffset>
                </wp:positionH>
                <wp:positionV relativeFrom="paragraph">
                  <wp:posOffset>890712</wp:posOffset>
                </wp:positionV>
                <wp:extent cx="993416" cy="1122707"/>
                <wp:effectExtent l="0" t="0" r="0" b="127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416" cy="112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7FF11" w14:textId="45938DD9" w:rsidR="00444D2A" w:rsidRPr="00444D2A" w:rsidRDefault="00444D2A" w:rsidP="00444D2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8771D" id="Text Box 43" o:spid="_x0000_s1052" type="#_x0000_t202" style="position:absolute;left:0;text-align:left;margin-left:51.5pt;margin-top:70.15pt;width:78.2pt;height:88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" filled="f" stroked="f" strokeweight=".5pt">
                <v:textbox>
                  <w:txbxContent>
                    <w:p w14:paraId="3F67FF11" w14:textId="45938DD9" w:rsidR="00444D2A" w:rsidRPr="00444D2A" w:rsidRDefault="00444D2A" w:rsidP="00444D2A">
                      <w:pPr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44D2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E931DE" wp14:editId="0475C9B6">
                <wp:simplePos x="0" y="0"/>
                <wp:positionH relativeFrom="margin">
                  <wp:posOffset>463550</wp:posOffset>
                </wp:positionH>
                <wp:positionV relativeFrom="paragraph">
                  <wp:posOffset>2241191</wp:posOffset>
                </wp:positionV>
                <wp:extent cx="834390" cy="834390"/>
                <wp:effectExtent l="0" t="0" r="3810" b="381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83439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7CCE7D" id="Oval 40" o:spid="_x0000_s1026" style="position:absolute;margin-left:36.5pt;margin-top:176.45pt;width:65.7pt;height:65.7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" fillcolor="#92d050" stroked="f" strokeweight="1pt">
                <v:stroke joinstyle="miter"/>
                <w10:wrap anchorx="margin"/>
              </v:oval>
            </w:pict>
          </mc:Fallback>
        </mc:AlternateContent>
      </w:r>
      <w:r w:rsidRPr="00444D2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13AB6FD" wp14:editId="425400EF">
                <wp:simplePos x="0" y="0"/>
                <wp:positionH relativeFrom="margin">
                  <wp:posOffset>463550</wp:posOffset>
                </wp:positionH>
                <wp:positionV relativeFrom="paragraph">
                  <wp:posOffset>3472815</wp:posOffset>
                </wp:positionV>
                <wp:extent cx="834390" cy="834390"/>
                <wp:effectExtent l="0" t="0" r="3810" b="381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83439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538A35" id="Oval 41" o:spid="_x0000_s1026" style="position:absolute;margin-left:36.5pt;margin-top:273.45pt;width:65.7pt;height:65.7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" fillcolor="#92d050" stroked="f" strokeweight="1pt">
                <v:stroke joinstyle="miter"/>
                <w10:wrap anchorx="margin"/>
              </v:oval>
            </w:pict>
          </mc:Fallback>
        </mc:AlternateContent>
      </w:r>
      <w:r w:rsidRPr="00444D2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93B0B6" wp14:editId="2718979F">
                <wp:simplePos x="0" y="0"/>
                <wp:positionH relativeFrom="margin">
                  <wp:posOffset>463550</wp:posOffset>
                </wp:positionH>
                <wp:positionV relativeFrom="paragraph">
                  <wp:posOffset>998855</wp:posOffset>
                </wp:positionV>
                <wp:extent cx="834390" cy="834390"/>
                <wp:effectExtent l="0" t="0" r="3810" b="381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83439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2A9328" id="Oval 39" o:spid="_x0000_s1026" style="position:absolute;margin-left:36.5pt;margin-top:78.65pt;width:65.7pt;height:65.7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" fillcolor="#92d050" stroked="f" strokeweight="1pt">
                <v:stroke joinstyle="miter"/>
                <w10:wrap anchorx="margin"/>
              </v:oval>
            </w:pict>
          </mc:Fallback>
        </mc:AlternateContent>
      </w:r>
      <w:r w:rsidRPr="00444D2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603FC5" wp14:editId="0B375063">
                <wp:simplePos x="0" y="0"/>
                <wp:positionH relativeFrom="margin">
                  <wp:posOffset>463937</wp:posOffset>
                </wp:positionH>
                <wp:positionV relativeFrom="paragraph">
                  <wp:posOffset>4536357</wp:posOffset>
                </wp:positionV>
                <wp:extent cx="834887" cy="834887"/>
                <wp:effectExtent l="0" t="0" r="3810" b="381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887" cy="834887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DC8888" id="Oval 42" o:spid="_x0000_s1026" style="position:absolute;margin-left:36.55pt;margin-top:357.2pt;width:65.75pt;height:65.7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" fillcolor="#92d050" stroked="f" strokeweight="1pt">
                <v:stroke joinstyle="miter"/>
                <w10:wrap anchorx="margin"/>
              </v:oval>
            </w:pict>
          </mc:Fallback>
        </mc:AlternateContent>
      </w:r>
      <w:r w:rsidRPr="00444D2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61F277" wp14:editId="080BC21C">
                <wp:simplePos x="0" y="0"/>
                <wp:positionH relativeFrom="margin">
                  <wp:posOffset>1504398</wp:posOffset>
                </wp:positionH>
                <wp:positionV relativeFrom="paragraph">
                  <wp:posOffset>900430</wp:posOffset>
                </wp:positionV>
                <wp:extent cx="8607287" cy="5138227"/>
                <wp:effectExtent l="0" t="0" r="0" b="571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7287" cy="5138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98AD0A" w14:textId="77777777" w:rsidR="00444D2A" w:rsidRDefault="00444D2A" w:rsidP="00444D2A">
                            <w:pPr>
                              <w:pStyle w:val="KS1BodyCopyKS1"/>
                              <w:spacing w:after="0" w:line="276" w:lineRule="auto"/>
                              <w:jc w:val="left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To learn my word, I can listen to how many syllables there are so I can break it down into smaller bits to remember.</w:t>
                            </w:r>
                          </w:p>
                          <w:p w14:paraId="0D332896" w14:textId="77777777" w:rsidR="00444D2A" w:rsidRPr="00444D2A" w:rsidRDefault="00444D2A" w:rsidP="00444D2A">
                            <w:pPr>
                              <w:pStyle w:val="KS1BodyCopyKS1"/>
                              <w:spacing w:after="0" w:line="276" w:lineRule="auto"/>
                              <w:jc w:val="left"/>
                              <w:rPr>
                                <w:b/>
                                <w:bCs/>
                                <w:color w:val="92D050"/>
                                <w:sz w:val="60"/>
                                <w:szCs w:val="60"/>
                              </w:rPr>
                            </w:pPr>
                            <w:r w:rsidRPr="00444D2A">
                              <w:rPr>
                                <w:b/>
                                <w:bCs/>
                                <w:color w:val="92D050"/>
                                <w:sz w:val="60"/>
                                <w:szCs w:val="60"/>
                              </w:rPr>
                              <w:t>Sep-</w:t>
                            </w:r>
                            <w:proofErr w:type="spellStart"/>
                            <w:r w:rsidRPr="00444D2A">
                              <w:rPr>
                                <w:b/>
                                <w:bCs/>
                                <w:color w:val="92D050"/>
                                <w:sz w:val="60"/>
                                <w:szCs w:val="60"/>
                              </w:rPr>
                              <w:t>tem</w:t>
                            </w:r>
                            <w:proofErr w:type="spellEnd"/>
                            <w:r w:rsidRPr="00444D2A">
                              <w:rPr>
                                <w:b/>
                                <w:bCs/>
                                <w:color w:val="92D050"/>
                                <w:sz w:val="60"/>
                                <w:szCs w:val="60"/>
                              </w:rPr>
                              <w:t>-</w:t>
                            </w:r>
                            <w:proofErr w:type="spellStart"/>
                            <w:r w:rsidRPr="00444D2A">
                              <w:rPr>
                                <w:b/>
                                <w:bCs/>
                                <w:color w:val="92D050"/>
                                <w:sz w:val="60"/>
                                <w:szCs w:val="60"/>
                              </w:rPr>
                              <w:t>ber</w:t>
                            </w:r>
                            <w:proofErr w:type="spellEnd"/>
                            <w:r w:rsidRPr="00444D2A">
                              <w:rPr>
                                <w:b/>
                                <w:bCs/>
                                <w:color w:val="92D050"/>
                                <w:sz w:val="60"/>
                                <w:szCs w:val="60"/>
                              </w:rPr>
                              <w:t xml:space="preserve">, </w:t>
                            </w:r>
                            <w:proofErr w:type="spellStart"/>
                            <w:r w:rsidRPr="00444D2A">
                              <w:rPr>
                                <w:b/>
                                <w:bCs/>
                                <w:color w:val="92D050"/>
                                <w:sz w:val="60"/>
                                <w:szCs w:val="60"/>
                              </w:rPr>
                              <w:t>ba</w:t>
                            </w:r>
                            <w:proofErr w:type="spellEnd"/>
                            <w:r w:rsidRPr="00444D2A">
                              <w:rPr>
                                <w:b/>
                                <w:bCs/>
                                <w:color w:val="92D050"/>
                                <w:sz w:val="60"/>
                                <w:szCs w:val="60"/>
                              </w:rPr>
                              <w:t>-by</w:t>
                            </w:r>
                          </w:p>
                          <w:p w14:paraId="7EA8AEB2" w14:textId="77777777" w:rsidR="00444D2A" w:rsidRDefault="00444D2A" w:rsidP="00444D2A">
                            <w:pPr>
                              <w:pStyle w:val="KS1BodyCopyKS1"/>
                              <w:spacing w:after="0" w:line="276" w:lineRule="auto"/>
                              <w:jc w:val="left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To learn my word, I can find its root word.</w:t>
                            </w:r>
                          </w:p>
                          <w:p w14:paraId="2842E950" w14:textId="77777777" w:rsidR="00444D2A" w:rsidRPr="00444D2A" w:rsidRDefault="00444D2A" w:rsidP="00444D2A">
                            <w:pPr>
                              <w:pStyle w:val="KS1BodyCopyKS1"/>
                              <w:spacing w:after="0" w:line="276" w:lineRule="auto"/>
                              <w:jc w:val="left"/>
                              <w:rPr>
                                <w:b/>
                                <w:bCs/>
                                <w:color w:val="92D050"/>
                                <w:sz w:val="60"/>
                                <w:szCs w:val="60"/>
                              </w:rPr>
                            </w:pPr>
                            <w:r w:rsidRPr="00444D2A">
                              <w:rPr>
                                <w:b/>
                                <w:bCs/>
                                <w:color w:val="92D050"/>
                                <w:sz w:val="60"/>
                                <w:szCs w:val="60"/>
                              </w:rPr>
                              <w:t xml:space="preserve">smiling     smile + </w:t>
                            </w:r>
                            <w:proofErr w:type="spellStart"/>
                            <w:r w:rsidRPr="00444D2A">
                              <w:rPr>
                                <w:b/>
                                <w:bCs/>
                                <w:color w:val="92D050"/>
                                <w:sz w:val="60"/>
                                <w:szCs w:val="60"/>
                              </w:rPr>
                              <w:t>ing</w:t>
                            </w:r>
                            <w:proofErr w:type="spellEnd"/>
                          </w:p>
                          <w:p w14:paraId="29FD6546" w14:textId="77777777" w:rsidR="00444D2A" w:rsidRPr="00444D2A" w:rsidRDefault="00444D2A" w:rsidP="00444D2A">
                            <w:pPr>
                              <w:pStyle w:val="KS1BodyCopyKS1"/>
                              <w:spacing w:after="0" w:line="276" w:lineRule="auto"/>
                              <w:jc w:val="left"/>
                              <w:rPr>
                                <w:b/>
                                <w:bCs/>
                                <w:color w:val="92D050"/>
                                <w:sz w:val="60"/>
                                <w:szCs w:val="60"/>
                              </w:rPr>
                            </w:pPr>
                            <w:r w:rsidRPr="00444D2A">
                              <w:rPr>
                                <w:b/>
                                <w:bCs/>
                                <w:color w:val="92D050"/>
                                <w:sz w:val="60"/>
                                <w:szCs w:val="60"/>
                              </w:rPr>
                              <w:t>woman       wo + man</w:t>
                            </w:r>
                          </w:p>
                          <w:p w14:paraId="792305A5" w14:textId="77777777" w:rsidR="00444D2A" w:rsidRDefault="00444D2A" w:rsidP="00444D2A">
                            <w:pPr>
                              <w:pStyle w:val="KS1BodyCopyKS1"/>
                              <w:spacing w:after="0" w:line="276" w:lineRule="auto"/>
                              <w:jc w:val="left"/>
                              <w:rPr>
                                <w:b/>
                                <w:bCs/>
                                <w:color w:val="FF6B0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To learn my word, I can use words that I already know to help me.</w:t>
                            </w:r>
                          </w:p>
                          <w:p w14:paraId="4F9C7544" w14:textId="77777777" w:rsidR="00444D2A" w:rsidRPr="00444D2A" w:rsidRDefault="00444D2A" w:rsidP="00444D2A">
                            <w:pPr>
                              <w:pStyle w:val="KS1BodyCopyKS1"/>
                              <w:spacing w:after="0" w:line="276" w:lineRule="auto"/>
                              <w:jc w:val="left"/>
                              <w:rPr>
                                <w:b/>
                                <w:bCs/>
                                <w:color w:val="92D050"/>
                                <w:sz w:val="60"/>
                                <w:szCs w:val="60"/>
                              </w:rPr>
                            </w:pPr>
                            <w:r w:rsidRPr="00444D2A">
                              <w:rPr>
                                <w:b/>
                                <w:bCs/>
                                <w:color w:val="92D050"/>
                                <w:sz w:val="60"/>
                                <w:szCs w:val="60"/>
                              </w:rPr>
                              <w:t>could: would, should</w:t>
                            </w:r>
                          </w:p>
                          <w:p w14:paraId="404B81F4" w14:textId="77777777" w:rsidR="00444D2A" w:rsidRDefault="00444D2A" w:rsidP="00444D2A">
                            <w:pPr>
                              <w:pStyle w:val="KS1BodyCopyKS1"/>
                              <w:spacing w:after="0" w:line="276" w:lineRule="auto"/>
                              <w:jc w:val="left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To learn my word, I can make up a sentence to help me remember it.</w:t>
                            </w:r>
                          </w:p>
                          <w:p w14:paraId="2E0A9A57" w14:textId="2BC535B9" w:rsidR="00444D2A" w:rsidRPr="00444D2A" w:rsidRDefault="00444D2A" w:rsidP="00444D2A">
                            <w:pPr>
                              <w:rPr>
                                <w:color w:val="92D050"/>
                              </w:rPr>
                            </w:pPr>
                            <w:r w:rsidRPr="00444D2A">
                              <w:rPr>
                                <w:b/>
                                <w:bCs/>
                                <w:color w:val="92D050"/>
                                <w:sz w:val="60"/>
                                <w:szCs w:val="60"/>
                              </w:rPr>
                              <w:t>people: p</w:t>
                            </w: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eople</w:t>
                            </w:r>
                            <w:r>
                              <w:rPr>
                                <w:b/>
                                <w:bCs/>
                                <w:color w:val="FF0F16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444D2A">
                              <w:rPr>
                                <w:b/>
                                <w:bCs/>
                                <w:color w:val="92D050"/>
                                <w:sz w:val="60"/>
                                <w:szCs w:val="60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at</w:t>
                            </w:r>
                            <w:r>
                              <w:rPr>
                                <w:b/>
                                <w:bCs/>
                                <w:color w:val="FF0F16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444D2A">
                              <w:rPr>
                                <w:b/>
                                <w:bCs/>
                                <w:color w:val="92D050"/>
                                <w:sz w:val="60"/>
                                <w:szCs w:val="60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range</w:t>
                            </w:r>
                            <w:r>
                              <w:rPr>
                                <w:b/>
                                <w:bCs/>
                                <w:color w:val="FF0F16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444D2A">
                              <w:rPr>
                                <w:b/>
                                <w:bCs/>
                                <w:color w:val="92D050"/>
                                <w:sz w:val="60"/>
                                <w:szCs w:val="60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eel</w:t>
                            </w:r>
                            <w:r>
                              <w:rPr>
                                <w:b/>
                                <w:bCs/>
                                <w:color w:val="FF0F16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444D2A">
                              <w:rPr>
                                <w:b/>
                                <w:bCs/>
                                <w:color w:val="92D050"/>
                                <w:sz w:val="60"/>
                                <w:szCs w:val="60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ike</w:t>
                            </w:r>
                            <w:r>
                              <w:rPr>
                                <w:b/>
                                <w:bCs/>
                                <w:color w:val="FF0F16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444D2A">
                              <w:rPr>
                                <w:b/>
                                <w:bCs/>
                                <w:color w:val="92D050"/>
                                <w:sz w:val="60"/>
                                <w:szCs w:val="60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lephants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1F277" id="Text Box 34" o:spid="_x0000_s1053" type="#_x0000_t202" style="position:absolute;left:0;text-align:left;margin-left:118.45pt;margin-top:70.9pt;width:677.75pt;height:404.6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" filled="f" stroked="f" strokeweight=".5pt">
                <v:textbox>
                  <w:txbxContent>
                    <w:p w14:paraId="4598AD0A" w14:textId="77777777" w:rsidR="00444D2A" w:rsidRDefault="00444D2A" w:rsidP="00444D2A">
                      <w:pPr>
                        <w:pStyle w:val="KS1BodyCopyKS1"/>
                        <w:spacing w:after="0" w:line="276" w:lineRule="auto"/>
                        <w:jc w:val="left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To learn my word, I can listen to how many syllables there are so I can break it down into smaller bits to remember.</w:t>
                      </w:r>
                    </w:p>
                    <w:p w14:paraId="0D332896" w14:textId="77777777" w:rsidR="00444D2A" w:rsidRPr="00444D2A" w:rsidRDefault="00444D2A" w:rsidP="00444D2A">
                      <w:pPr>
                        <w:pStyle w:val="KS1BodyCopyKS1"/>
                        <w:spacing w:after="0" w:line="276" w:lineRule="auto"/>
                        <w:jc w:val="left"/>
                        <w:rPr>
                          <w:b/>
                          <w:bCs/>
                          <w:color w:val="92D050"/>
                          <w:sz w:val="60"/>
                          <w:szCs w:val="60"/>
                        </w:rPr>
                      </w:pPr>
                      <w:r w:rsidRPr="00444D2A">
                        <w:rPr>
                          <w:b/>
                          <w:bCs/>
                          <w:color w:val="92D050"/>
                          <w:sz w:val="60"/>
                          <w:szCs w:val="60"/>
                        </w:rPr>
                        <w:t>Sep-tem-ber, ba-by</w:t>
                      </w:r>
                    </w:p>
                    <w:p w14:paraId="7EA8AEB2" w14:textId="77777777" w:rsidR="00444D2A" w:rsidRDefault="00444D2A" w:rsidP="00444D2A">
                      <w:pPr>
                        <w:pStyle w:val="KS1BodyCopyKS1"/>
                        <w:spacing w:after="0" w:line="276" w:lineRule="auto"/>
                        <w:jc w:val="left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To learn my word, I can find its root word.</w:t>
                      </w:r>
                    </w:p>
                    <w:p w14:paraId="2842E950" w14:textId="77777777" w:rsidR="00444D2A" w:rsidRPr="00444D2A" w:rsidRDefault="00444D2A" w:rsidP="00444D2A">
                      <w:pPr>
                        <w:pStyle w:val="KS1BodyCopyKS1"/>
                        <w:spacing w:after="0" w:line="276" w:lineRule="auto"/>
                        <w:jc w:val="left"/>
                        <w:rPr>
                          <w:b/>
                          <w:bCs/>
                          <w:color w:val="92D050"/>
                          <w:sz w:val="60"/>
                          <w:szCs w:val="60"/>
                        </w:rPr>
                      </w:pPr>
                      <w:r w:rsidRPr="00444D2A">
                        <w:rPr>
                          <w:b/>
                          <w:bCs/>
                          <w:color w:val="92D050"/>
                          <w:sz w:val="60"/>
                          <w:szCs w:val="60"/>
                        </w:rPr>
                        <w:t>smiling     smile + ing</w:t>
                      </w:r>
                    </w:p>
                    <w:p w14:paraId="29FD6546" w14:textId="77777777" w:rsidR="00444D2A" w:rsidRPr="00444D2A" w:rsidRDefault="00444D2A" w:rsidP="00444D2A">
                      <w:pPr>
                        <w:pStyle w:val="KS1BodyCopyKS1"/>
                        <w:spacing w:after="0" w:line="276" w:lineRule="auto"/>
                        <w:jc w:val="left"/>
                        <w:rPr>
                          <w:b/>
                          <w:bCs/>
                          <w:color w:val="92D050"/>
                          <w:sz w:val="60"/>
                          <w:szCs w:val="60"/>
                        </w:rPr>
                      </w:pPr>
                      <w:r w:rsidRPr="00444D2A">
                        <w:rPr>
                          <w:b/>
                          <w:bCs/>
                          <w:color w:val="92D050"/>
                          <w:sz w:val="60"/>
                          <w:szCs w:val="60"/>
                        </w:rPr>
                        <w:t>woman       wo + man</w:t>
                      </w:r>
                    </w:p>
                    <w:p w14:paraId="792305A5" w14:textId="77777777" w:rsidR="00444D2A" w:rsidRDefault="00444D2A" w:rsidP="00444D2A">
                      <w:pPr>
                        <w:pStyle w:val="KS1BodyCopyKS1"/>
                        <w:spacing w:after="0" w:line="276" w:lineRule="auto"/>
                        <w:jc w:val="left"/>
                        <w:rPr>
                          <w:b/>
                          <w:bCs/>
                          <w:color w:val="FF6B0F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To learn my word, I can use words that I already know to help me.</w:t>
                      </w:r>
                    </w:p>
                    <w:p w14:paraId="4F9C7544" w14:textId="77777777" w:rsidR="00444D2A" w:rsidRPr="00444D2A" w:rsidRDefault="00444D2A" w:rsidP="00444D2A">
                      <w:pPr>
                        <w:pStyle w:val="KS1BodyCopyKS1"/>
                        <w:spacing w:after="0" w:line="276" w:lineRule="auto"/>
                        <w:jc w:val="left"/>
                        <w:rPr>
                          <w:b/>
                          <w:bCs/>
                          <w:color w:val="92D050"/>
                          <w:sz w:val="60"/>
                          <w:szCs w:val="60"/>
                        </w:rPr>
                      </w:pPr>
                      <w:r w:rsidRPr="00444D2A">
                        <w:rPr>
                          <w:b/>
                          <w:bCs/>
                          <w:color w:val="92D050"/>
                          <w:sz w:val="60"/>
                          <w:szCs w:val="60"/>
                        </w:rPr>
                        <w:t>could: would, should</w:t>
                      </w:r>
                    </w:p>
                    <w:p w14:paraId="404B81F4" w14:textId="77777777" w:rsidR="00444D2A" w:rsidRDefault="00444D2A" w:rsidP="00444D2A">
                      <w:pPr>
                        <w:pStyle w:val="KS1BodyCopyKS1"/>
                        <w:spacing w:after="0" w:line="276" w:lineRule="auto"/>
                        <w:jc w:val="left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To learn my word, I can make up a sentence to help me remember it.</w:t>
                      </w:r>
                    </w:p>
                    <w:p w14:paraId="2E0A9A57" w14:textId="2BC535B9" w:rsidR="00444D2A" w:rsidRPr="00444D2A" w:rsidRDefault="00444D2A" w:rsidP="00444D2A">
                      <w:pPr>
                        <w:rPr>
                          <w:color w:val="92D050"/>
                        </w:rPr>
                      </w:pPr>
                      <w:r w:rsidRPr="00444D2A">
                        <w:rPr>
                          <w:b/>
                          <w:bCs/>
                          <w:color w:val="92D050"/>
                          <w:sz w:val="60"/>
                          <w:szCs w:val="60"/>
                        </w:rPr>
                        <w:t>people: p</w:t>
                      </w: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eople</w:t>
                      </w:r>
                      <w:r>
                        <w:rPr>
                          <w:b/>
                          <w:bCs/>
                          <w:color w:val="FF0F16"/>
                          <w:sz w:val="60"/>
                          <w:szCs w:val="60"/>
                        </w:rPr>
                        <w:t xml:space="preserve"> </w:t>
                      </w:r>
                      <w:r w:rsidRPr="00444D2A">
                        <w:rPr>
                          <w:b/>
                          <w:bCs/>
                          <w:color w:val="92D050"/>
                          <w:sz w:val="60"/>
                          <w:szCs w:val="60"/>
                        </w:rPr>
                        <w:t>e</w:t>
                      </w: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at</w:t>
                      </w:r>
                      <w:r>
                        <w:rPr>
                          <w:b/>
                          <w:bCs/>
                          <w:color w:val="FF0F16"/>
                          <w:sz w:val="60"/>
                          <w:szCs w:val="60"/>
                        </w:rPr>
                        <w:t xml:space="preserve"> </w:t>
                      </w:r>
                      <w:r w:rsidRPr="00444D2A">
                        <w:rPr>
                          <w:b/>
                          <w:bCs/>
                          <w:color w:val="92D050"/>
                          <w:sz w:val="60"/>
                          <w:szCs w:val="60"/>
                        </w:rPr>
                        <w:t>o</w:t>
                      </w: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range</w:t>
                      </w:r>
                      <w:r>
                        <w:rPr>
                          <w:b/>
                          <w:bCs/>
                          <w:color w:val="FF0F16"/>
                          <w:sz w:val="60"/>
                          <w:szCs w:val="60"/>
                        </w:rPr>
                        <w:t xml:space="preserve"> </w:t>
                      </w:r>
                      <w:r w:rsidRPr="00444D2A">
                        <w:rPr>
                          <w:b/>
                          <w:bCs/>
                          <w:color w:val="92D050"/>
                          <w:sz w:val="60"/>
                          <w:szCs w:val="60"/>
                        </w:rPr>
                        <w:t>p</w:t>
                      </w: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eel</w:t>
                      </w:r>
                      <w:r>
                        <w:rPr>
                          <w:b/>
                          <w:bCs/>
                          <w:color w:val="FF0F16"/>
                          <w:sz w:val="60"/>
                          <w:szCs w:val="60"/>
                        </w:rPr>
                        <w:t xml:space="preserve"> </w:t>
                      </w:r>
                      <w:r w:rsidRPr="00444D2A">
                        <w:rPr>
                          <w:b/>
                          <w:bCs/>
                          <w:color w:val="92D050"/>
                          <w:sz w:val="60"/>
                          <w:szCs w:val="60"/>
                        </w:rPr>
                        <w:t>l</w:t>
                      </w: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ike</w:t>
                      </w:r>
                      <w:r>
                        <w:rPr>
                          <w:b/>
                          <w:bCs/>
                          <w:color w:val="FF0F16"/>
                          <w:sz w:val="60"/>
                          <w:szCs w:val="60"/>
                        </w:rPr>
                        <w:t xml:space="preserve"> </w:t>
                      </w:r>
                      <w:r w:rsidRPr="00444D2A">
                        <w:rPr>
                          <w:b/>
                          <w:bCs/>
                          <w:color w:val="92D050"/>
                          <w:sz w:val="60"/>
                          <w:szCs w:val="60"/>
                        </w:rPr>
                        <w:t>e</w:t>
                      </w: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lephants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8626B" w:rsidRPr="009E4127" w:rsidSect="00A61E8B">
      <w:headerReference w:type="default" r:id="rId17"/>
      <w:footerReference w:type="default" r:id="rId18"/>
      <w:pgSz w:w="16838" w:h="11906" w:orient="landscape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C64B77" w14:textId="77777777" w:rsidR="00692D45" w:rsidRDefault="00692D45" w:rsidP="00DD5720">
      <w:r>
        <w:separator/>
      </w:r>
    </w:p>
  </w:endnote>
  <w:endnote w:type="continuationSeparator" w:id="0">
    <w:p w14:paraId="1080C038" w14:textId="77777777" w:rsidR="00692D45" w:rsidRDefault="00692D45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4CDF97-2C6B-428A-A59E-6EA9B5232FF6}"/>
    <w:embedBold r:id="rId2" w:fontKey="{63004C21-5438-4C09-A9A8-64686E11EA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44CE63EA-FE29-493A-AAFA-2545DBF3853D}"/>
    <w:embedBold r:id="rId4" w:fontKey="{BA6F8DC8-5345-4046-8A70-3BDAF7B795B5}"/>
    <w:embedItalic r:id="rId5" w:fontKey="{83E28BC5-CBB4-42DD-80E9-DA2206CEC730}"/>
  </w:font>
  <w:font w:name="Sassoon Infant Rg">
    <w:altName w:val="Calibri"/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98B03E3-6029-4A0F-9080-221ABEFA8D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20884F" w14:textId="77777777" w:rsidR="00DC190B" w:rsidRDefault="00DC190B" w:rsidP="003D26A6">
    <w:pPr>
      <w:pStyle w:val="Header"/>
    </w:pPr>
  </w:p>
  <w:p w14:paraId="691A1DEE" w14:textId="77777777" w:rsidR="007215F9" w:rsidRDefault="007215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FE6FEF" w14:textId="77777777" w:rsidR="000237FA" w:rsidRDefault="000237FA" w:rsidP="003D26A6">
    <w:pPr>
      <w:pStyle w:val="Header"/>
    </w:pPr>
  </w:p>
  <w:p w14:paraId="6918D606" w14:textId="77777777" w:rsidR="000237FA" w:rsidRDefault="000237F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ADC24A" w14:textId="77777777" w:rsidR="00107ECF" w:rsidRDefault="00107ECF" w:rsidP="003D26A6">
    <w:pPr>
      <w:pStyle w:val="Header"/>
    </w:pPr>
  </w:p>
  <w:p w14:paraId="7C0378E1" w14:textId="77777777" w:rsidR="00107ECF" w:rsidRDefault="00107EC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B4495E" w14:textId="77777777" w:rsidR="00134670" w:rsidRDefault="00134670" w:rsidP="003D26A6">
    <w:pPr>
      <w:pStyle w:val="Header"/>
    </w:pPr>
  </w:p>
  <w:p w14:paraId="286F53DF" w14:textId="77777777" w:rsidR="00134670" w:rsidRDefault="0013467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D0C327" w14:textId="77777777" w:rsidR="00134670" w:rsidRDefault="00134670" w:rsidP="003D26A6">
    <w:pPr>
      <w:pStyle w:val="Header"/>
    </w:pPr>
  </w:p>
  <w:p w14:paraId="66DB8A94" w14:textId="77777777" w:rsidR="00134670" w:rsidRDefault="001346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8703DB" w14:textId="77777777" w:rsidR="00692D45" w:rsidRDefault="00692D45" w:rsidP="00DD5720">
      <w:r>
        <w:separator/>
      </w:r>
    </w:p>
  </w:footnote>
  <w:footnote w:type="continuationSeparator" w:id="0">
    <w:p w14:paraId="53BD01CB" w14:textId="77777777" w:rsidR="00692D45" w:rsidRDefault="00692D45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409B4F" w14:textId="77777777" w:rsidR="00276B43" w:rsidRDefault="00276B4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5690CE6" wp14:editId="74F50B3F">
          <wp:simplePos x="0" y="0"/>
          <wp:positionH relativeFrom="column">
            <wp:posOffset>-360045</wp:posOffset>
          </wp:positionH>
          <wp:positionV relativeFrom="page">
            <wp:posOffset>3774</wp:posOffset>
          </wp:positionV>
          <wp:extent cx="10682605" cy="755212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2605" cy="75521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337B5B" w14:textId="77777777" w:rsidR="00A3238B" w:rsidRDefault="00276B43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60F9A0C3" wp14:editId="749C9728">
          <wp:simplePos x="0" y="0"/>
          <wp:positionH relativeFrom="column">
            <wp:posOffset>-360045</wp:posOffset>
          </wp:positionH>
          <wp:positionV relativeFrom="page">
            <wp:posOffset>3774</wp:posOffset>
          </wp:positionV>
          <wp:extent cx="10682605" cy="7552126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2605" cy="75521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0F6932" w14:textId="77777777" w:rsidR="00A3238B" w:rsidRDefault="00276B43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7CF8829" wp14:editId="57CD6EE6">
          <wp:simplePos x="0" y="0"/>
          <wp:positionH relativeFrom="column">
            <wp:posOffset>-360045</wp:posOffset>
          </wp:positionH>
          <wp:positionV relativeFrom="page">
            <wp:posOffset>3774</wp:posOffset>
          </wp:positionV>
          <wp:extent cx="10682605" cy="7552126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2605" cy="75521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511A89" w14:textId="77777777" w:rsidR="00E401BD" w:rsidRDefault="00276B43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0AD738C" wp14:editId="043DE34F">
          <wp:simplePos x="0" y="0"/>
          <wp:positionH relativeFrom="column">
            <wp:posOffset>-360045</wp:posOffset>
          </wp:positionH>
          <wp:positionV relativeFrom="page">
            <wp:posOffset>3774</wp:posOffset>
          </wp:positionV>
          <wp:extent cx="10682605" cy="7552126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2605" cy="75521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E65CD9" w14:textId="77777777" w:rsidR="00801365" w:rsidRDefault="00276B43">
    <w:pPr>
      <w:pStyle w:val="Header"/>
    </w:pPr>
    <w:r>
      <w:rPr>
        <w:noProof/>
      </w:rPr>
      <w:drawing>
        <wp:anchor distT="0" distB="0" distL="114300" distR="114300" simplePos="0" relativeHeight="251671552" behindDoc="1" locked="0" layoutInCell="1" allowOverlap="1" wp14:anchorId="68713F39" wp14:editId="16FE83E5">
          <wp:simplePos x="0" y="0"/>
          <wp:positionH relativeFrom="column">
            <wp:posOffset>-360045</wp:posOffset>
          </wp:positionH>
          <wp:positionV relativeFrom="page">
            <wp:posOffset>3774</wp:posOffset>
          </wp:positionV>
          <wp:extent cx="10682605" cy="7552126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2605" cy="75521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D2A"/>
    <w:rsid w:val="000237FA"/>
    <w:rsid w:val="00025835"/>
    <w:rsid w:val="0003405A"/>
    <w:rsid w:val="00067C79"/>
    <w:rsid w:val="000F227B"/>
    <w:rsid w:val="000F793E"/>
    <w:rsid w:val="00107ECF"/>
    <w:rsid w:val="00134670"/>
    <w:rsid w:val="001536A8"/>
    <w:rsid w:val="00173124"/>
    <w:rsid w:val="00190479"/>
    <w:rsid w:val="001A77E0"/>
    <w:rsid w:val="001B7D7D"/>
    <w:rsid w:val="001D1FA7"/>
    <w:rsid w:val="00203298"/>
    <w:rsid w:val="00254D95"/>
    <w:rsid w:val="00276B43"/>
    <w:rsid w:val="00283D04"/>
    <w:rsid w:val="003118CF"/>
    <w:rsid w:val="00326698"/>
    <w:rsid w:val="00344899"/>
    <w:rsid w:val="00390382"/>
    <w:rsid w:val="003A6A65"/>
    <w:rsid w:val="003B0018"/>
    <w:rsid w:val="003C0267"/>
    <w:rsid w:val="003D26A6"/>
    <w:rsid w:val="00411653"/>
    <w:rsid w:val="00412284"/>
    <w:rsid w:val="00444D2A"/>
    <w:rsid w:val="004E4E45"/>
    <w:rsid w:val="004E5017"/>
    <w:rsid w:val="004F0EE8"/>
    <w:rsid w:val="005144BA"/>
    <w:rsid w:val="00522CBD"/>
    <w:rsid w:val="00553E0E"/>
    <w:rsid w:val="005A3494"/>
    <w:rsid w:val="005C4467"/>
    <w:rsid w:val="005D1993"/>
    <w:rsid w:val="00601AF5"/>
    <w:rsid w:val="00633A95"/>
    <w:rsid w:val="0066258A"/>
    <w:rsid w:val="00692D45"/>
    <w:rsid w:val="006A4C4A"/>
    <w:rsid w:val="006D108B"/>
    <w:rsid w:val="007215F9"/>
    <w:rsid w:val="00722B47"/>
    <w:rsid w:val="00763739"/>
    <w:rsid w:val="00801365"/>
    <w:rsid w:val="008522D2"/>
    <w:rsid w:val="00872C5C"/>
    <w:rsid w:val="00874EB6"/>
    <w:rsid w:val="00886FE1"/>
    <w:rsid w:val="008C138D"/>
    <w:rsid w:val="008C227E"/>
    <w:rsid w:val="008C771F"/>
    <w:rsid w:val="009559FB"/>
    <w:rsid w:val="0098564A"/>
    <w:rsid w:val="0099473A"/>
    <w:rsid w:val="009C47B0"/>
    <w:rsid w:val="009D6608"/>
    <w:rsid w:val="009E4127"/>
    <w:rsid w:val="009F5EEC"/>
    <w:rsid w:val="00A00327"/>
    <w:rsid w:val="00A3238B"/>
    <w:rsid w:val="00A431AD"/>
    <w:rsid w:val="00A61E8B"/>
    <w:rsid w:val="00A72ECB"/>
    <w:rsid w:val="00A909AC"/>
    <w:rsid w:val="00AC3604"/>
    <w:rsid w:val="00B41540"/>
    <w:rsid w:val="00B8626B"/>
    <w:rsid w:val="00CA3011"/>
    <w:rsid w:val="00CC0F47"/>
    <w:rsid w:val="00CE75AA"/>
    <w:rsid w:val="00CF513F"/>
    <w:rsid w:val="00D90104"/>
    <w:rsid w:val="00DC190B"/>
    <w:rsid w:val="00DD4DC8"/>
    <w:rsid w:val="00DD5720"/>
    <w:rsid w:val="00E1404D"/>
    <w:rsid w:val="00E1443E"/>
    <w:rsid w:val="00E376AA"/>
    <w:rsid w:val="00E401BD"/>
    <w:rsid w:val="00E62A7F"/>
    <w:rsid w:val="00EB6D1C"/>
    <w:rsid w:val="00ED71A2"/>
    <w:rsid w:val="00EE3823"/>
    <w:rsid w:val="00F376A9"/>
    <w:rsid w:val="00F6300A"/>
    <w:rsid w:val="00F6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832157"/>
  <w15:chartTrackingRefBased/>
  <w15:docId w15:val="{31A876CB-DFDF-4116-803B-CFD77C488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customStyle="1" w:styleId="KS1BodyCopyKS1">
    <w:name w:val="KS1 Body Copy (KS1)"/>
    <w:basedOn w:val="Normal"/>
    <w:uiPriority w:val="99"/>
    <w:rsid w:val="00444D2A"/>
    <w:pPr>
      <w:spacing w:after="170" w:line="420" w:lineRule="atLeast"/>
    </w:pPr>
    <w:rPr>
      <w:color w:val="050505"/>
      <w:sz w:val="32"/>
      <w:szCs w:val="32"/>
    </w:rPr>
  </w:style>
  <w:style w:type="paragraph" w:customStyle="1" w:styleId="NoParagraphStyle">
    <w:name w:val="[No Paragraph Style]"/>
    <w:rsid w:val="00444D2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yperlink" Target="https://www.twinkl.co.uk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ctivity%20Sheet%20Template\%23Word\Multipage%20-%20Unlinked%20Footers\Blank\Landscape\Activity%20Sheet%20Template%20Landscape%205%20Pag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1EBCC9-153F-4356-A5B1-A71152D00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 5 Page</Template>
  <TotalTime>1</TotalTime>
  <Pages>5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Twinkl-A2</dc:creator>
  <cp:keywords/>
  <dc:description/>
  <cp:lastModifiedBy>Joyce Hamilton</cp:lastModifiedBy>
  <cp:revision>2</cp:revision>
  <cp:lastPrinted>2014-02-20T09:55:00Z</cp:lastPrinted>
  <dcterms:created xsi:type="dcterms:W3CDTF">2021-01-22T10:34:00Z</dcterms:created>
  <dcterms:modified xsi:type="dcterms:W3CDTF">2021-01-22T10:34:00Z</dcterms:modified>
</cp:coreProperties>
</file>